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ajorEastAsia" w:hAnsiTheme="majorHAnsi" w:cstheme="majorBidi"/>
          <w:b/>
          <w:bCs/>
          <w:color w:val="5C2D91" w:themeColor="text1"/>
          <w:sz w:val="72"/>
          <w:szCs w:val="32"/>
          <w:lang w:val="en-US" w:eastAsia="fr-FR" w:bidi="fr-FR"/>
        </w:rPr>
        <w:id w:val="-1143738581"/>
        <w:docPartObj>
          <w:docPartGallery w:val="Cover Pages"/>
          <w:docPartUnique/>
        </w:docPartObj>
      </w:sdtPr>
      <w:sdtEndPr>
        <w:rPr>
          <w:rFonts w:asciiTheme="minorHAnsi" w:eastAsiaTheme="minorHAnsi" w:hAnsiTheme="minorHAnsi" w:cs="Proximus"/>
          <w:b w:val="0"/>
          <w:color w:val="auto"/>
          <w:sz w:val="24"/>
          <w:szCs w:val="20"/>
        </w:rPr>
      </w:sdtEndPr>
      <w:sdtContent>
        <w:p w14:paraId="2D9BACE7" w14:textId="020CC2DA" w:rsidR="00A25664" w:rsidRPr="00093FCF" w:rsidRDefault="00710BB1" w:rsidP="00093FCF">
          <w:pPr>
            <w:pStyle w:val="ListParagraph"/>
            <w:numPr>
              <w:ilvl w:val="0"/>
              <w:numId w:val="29"/>
            </w:numPr>
            <w:rPr>
              <w:rFonts w:ascii="Calibri" w:hAnsi="Calibri"/>
            </w:rPr>
          </w:pPr>
          <w:r>
            <w:rPr>
              <w:noProof/>
            </w:rPr>
            <mc:AlternateContent>
              <mc:Choice Requires="wps">
                <w:drawing>
                  <wp:anchor distT="45720" distB="45720" distL="114300" distR="114300" simplePos="0" relativeHeight="251670528" behindDoc="0" locked="0" layoutInCell="1" allowOverlap="1" wp14:anchorId="49326A70" wp14:editId="6C2DEA59">
                    <wp:simplePos x="0" y="0"/>
                    <wp:positionH relativeFrom="page">
                      <wp:posOffset>2467155</wp:posOffset>
                    </wp:positionH>
                    <wp:positionV relativeFrom="paragraph">
                      <wp:posOffset>3954361</wp:posOffset>
                    </wp:positionV>
                    <wp:extent cx="4834393" cy="1404620"/>
                    <wp:effectExtent l="0" t="0" r="0" b="0"/>
                    <wp:wrapNone/>
                    <wp:docPr id="233777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393" cy="1404620"/>
                            </a:xfrm>
                            <a:prstGeom prst="rect">
                              <a:avLst/>
                            </a:prstGeom>
                            <a:noFill/>
                            <a:ln w="9525">
                              <a:noFill/>
                              <a:miter lim="800000"/>
                              <a:headEnd/>
                              <a:tailEnd/>
                            </a:ln>
                          </wps:spPr>
                          <wps:txbx>
                            <w:txbxContent>
                              <w:p w14:paraId="7E2FFD76" w14:textId="084DDF65" w:rsidR="00710BB1" w:rsidRPr="003276C7" w:rsidRDefault="00710BB1" w:rsidP="00710BB1">
                                <w:pPr>
                                  <w:jc w:val="center"/>
                                  <w:rPr>
                                    <w:rFonts w:ascii="Proximus Light" w:hAnsi="Proximus Light"/>
                                    <w:color w:val="FFFFFF" w:themeColor="background1"/>
                                    <w:sz w:val="20"/>
                                    <w:szCs w:val="20"/>
                                    <w:lang w:val="en-US"/>
                                  </w:rPr>
                                </w:pPr>
                                <w:r w:rsidRPr="003276C7">
                                  <w:rPr>
                                    <w:rFonts w:ascii="Proximus Light" w:hAnsi="Proximus Light"/>
                                    <w:color w:val="FFFFFF" w:themeColor="background1"/>
                                    <w:sz w:val="20"/>
                                    <w:szCs w:val="20"/>
                                    <w:lang w:val="en-US"/>
                                  </w:rPr>
                                  <w:t xml:space="preserve">Created on </w:t>
                                </w:r>
                                <w:r>
                                  <w:rPr>
                                    <w:rFonts w:ascii="Proximus Light" w:hAnsi="Proximus Light"/>
                                    <w:color w:val="FFFFFF" w:themeColor="background1"/>
                                    <w:sz w:val="20"/>
                                    <w:szCs w:val="20"/>
                                    <w:lang w:val="en-US"/>
                                  </w:rPr>
                                  <w:t>12/11/2024</w:t>
                                </w:r>
                                <w:r w:rsidRPr="003276C7">
                                  <w:rPr>
                                    <w:rFonts w:ascii="Proximus Light" w:hAnsi="Proximus Light"/>
                                    <w:color w:val="FFFFFF" w:themeColor="background1"/>
                                    <w:sz w:val="20"/>
                                    <w:szCs w:val="20"/>
                                    <w:lang w:val="en-US"/>
                                  </w:rPr>
                                  <w:t xml:space="preserve"> | Version </w:t>
                                </w:r>
                                <w:r>
                                  <w:rPr>
                                    <w:rFonts w:ascii="Proximus Light" w:hAnsi="Proximus Light"/>
                                    <w:color w:val="FFFFFF" w:themeColor="background1"/>
                                    <w:sz w:val="20"/>
                                    <w:szCs w:val="20"/>
                                    <w:lang w:val="en-US"/>
                                  </w:rPr>
                                  <w:t>3.1</w:t>
                                </w:r>
                                <w:r w:rsidRPr="003276C7">
                                  <w:rPr>
                                    <w:rFonts w:ascii="Proximus Light" w:hAnsi="Proximus Light"/>
                                    <w:color w:val="FFFFFF" w:themeColor="background1"/>
                                    <w:sz w:val="20"/>
                                    <w:szCs w:val="20"/>
                                    <w:lang w:val="en-US"/>
                                  </w:rPr>
                                  <w:br/>
                                  <w:t>Sensitivity</w:t>
                                </w:r>
                                <w:r>
                                  <w:rPr>
                                    <w:rFonts w:ascii="Proximus Light" w:hAnsi="Proximus Light"/>
                                    <w:color w:val="FFFFFF" w:themeColor="background1"/>
                                    <w:sz w:val="20"/>
                                    <w:szCs w:val="20"/>
                                    <w:lang w:val="en-US"/>
                                  </w:rPr>
                                  <w:t xml:space="preserve">: Public </w:t>
                                </w:r>
                                <w:r w:rsidRPr="003276C7">
                                  <w:rPr>
                                    <w:rFonts w:ascii="Proximus Light" w:hAnsi="Proximus Light"/>
                                    <w:color w:val="FFFFFF" w:themeColor="background1"/>
                                    <w:sz w:val="20"/>
                                    <w:szCs w:val="20"/>
                                    <w:lang w:val="en-US"/>
                                  </w:rPr>
                                  <w:t xml:space="preserve">| </w:t>
                                </w:r>
                                <w:r>
                                  <w:rPr>
                                    <w:rFonts w:ascii="Proximus Light" w:hAnsi="Proximus Light"/>
                                    <w:color w:val="FFFFFF" w:themeColor="background1"/>
                                    <w:sz w:val="20"/>
                                    <w:szCs w:val="20"/>
                                    <w:lang w:val="en-US"/>
                                  </w:rPr>
                                  <w:t>TLP: CLEAR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326A70" id="_x0000_t202" coordsize="21600,21600" o:spt="202" path="m,l,21600r21600,l21600,xe">
                    <v:stroke joinstyle="miter"/>
                    <v:path gradientshapeok="t" o:connecttype="rect"/>
                  </v:shapetype>
                  <v:shape id="Text Box 2" o:spid="_x0000_s1026" type="#_x0000_t202" style="position:absolute;left:0;text-align:left;margin-left:194.25pt;margin-top:311.35pt;width:380.65pt;height:110.6pt;z-index:251670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" filled="f" stroked="f">
                    <v:textbox style="mso-fit-shape-to-text:t">
                      <w:txbxContent>
                        <w:p w14:paraId="7E2FFD76" w14:textId="084DDF65" w:rsidR="00710BB1" w:rsidRPr="003276C7" w:rsidRDefault="00710BB1" w:rsidP="00710BB1">
                          <w:pPr>
                            <w:jc w:val="center"/>
                            <w:rPr>
                              <w:rFonts w:ascii="Proximus Light" w:hAnsi="Proximus Light"/>
                              <w:color w:val="FFFFFF" w:themeColor="background1"/>
                              <w:sz w:val="20"/>
                              <w:szCs w:val="20"/>
                              <w:lang w:val="en-US"/>
                            </w:rPr>
                          </w:pPr>
                          <w:r w:rsidRPr="003276C7">
                            <w:rPr>
                              <w:rFonts w:ascii="Proximus Light" w:hAnsi="Proximus Light"/>
                              <w:color w:val="FFFFFF" w:themeColor="background1"/>
                              <w:sz w:val="20"/>
                              <w:szCs w:val="20"/>
                              <w:lang w:val="en-US"/>
                            </w:rPr>
                            <w:t xml:space="preserve">Created on </w:t>
                          </w:r>
                          <w:r>
                            <w:rPr>
                              <w:rFonts w:ascii="Proximus Light" w:hAnsi="Proximus Light"/>
                              <w:color w:val="FFFFFF" w:themeColor="background1"/>
                              <w:sz w:val="20"/>
                              <w:szCs w:val="20"/>
                              <w:lang w:val="en-US"/>
                            </w:rPr>
                            <w:t>12/11/2024</w:t>
                          </w:r>
                          <w:r w:rsidRPr="003276C7">
                            <w:rPr>
                              <w:rFonts w:ascii="Proximus Light" w:hAnsi="Proximus Light"/>
                              <w:color w:val="FFFFFF" w:themeColor="background1"/>
                              <w:sz w:val="20"/>
                              <w:szCs w:val="20"/>
                              <w:lang w:val="en-US"/>
                            </w:rPr>
                            <w:t xml:space="preserve"> | Version </w:t>
                          </w:r>
                          <w:r>
                            <w:rPr>
                              <w:rFonts w:ascii="Proximus Light" w:hAnsi="Proximus Light"/>
                              <w:color w:val="FFFFFF" w:themeColor="background1"/>
                              <w:sz w:val="20"/>
                              <w:szCs w:val="20"/>
                              <w:lang w:val="en-US"/>
                            </w:rPr>
                            <w:t>3.1</w:t>
                          </w:r>
                          <w:r w:rsidRPr="003276C7">
                            <w:rPr>
                              <w:rFonts w:ascii="Proximus Light" w:hAnsi="Proximus Light"/>
                              <w:color w:val="FFFFFF" w:themeColor="background1"/>
                              <w:sz w:val="20"/>
                              <w:szCs w:val="20"/>
                              <w:lang w:val="en-US"/>
                            </w:rPr>
                            <w:br/>
                            <w:t>Sensitivity</w:t>
                          </w:r>
                          <w:r>
                            <w:rPr>
                              <w:rFonts w:ascii="Proximus Light" w:hAnsi="Proximus Light"/>
                              <w:color w:val="FFFFFF" w:themeColor="background1"/>
                              <w:sz w:val="20"/>
                              <w:szCs w:val="20"/>
                              <w:lang w:val="en-US"/>
                            </w:rPr>
                            <w:t xml:space="preserve">: Public </w:t>
                          </w:r>
                          <w:r w:rsidRPr="003276C7">
                            <w:rPr>
                              <w:rFonts w:ascii="Proximus Light" w:hAnsi="Proximus Light"/>
                              <w:color w:val="FFFFFF" w:themeColor="background1"/>
                              <w:sz w:val="20"/>
                              <w:szCs w:val="20"/>
                              <w:lang w:val="en-US"/>
                            </w:rPr>
                            <w:t xml:space="preserve">| </w:t>
                          </w:r>
                          <w:r>
                            <w:rPr>
                              <w:rFonts w:ascii="Proximus Light" w:hAnsi="Proximus Light"/>
                              <w:color w:val="FFFFFF" w:themeColor="background1"/>
                              <w:sz w:val="20"/>
                              <w:szCs w:val="20"/>
                              <w:lang w:val="en-US"/>
                            </w:rPr>
                            <w:t>TLP: CLEAR</w:t>
                          </w:r>
                        </w:p>
                      </w:txbxContent>
                    </v:textbox>
                    <w10:wrap anchorx="page"/>
                  </v:shape>
                </w:pict>
              </mc:Fallback>
            </mc:AlternateContent>
          </w:r>
          <w:r w:rsidR="0099324F">
            <w:rPr>
              <w:bCs/>
              <w:noProof/>
              <w:lang w:val="en-US" w:eastAsia="fr-FR" w:bidi="fr-FR"/>
            </w:rPr>
            <w:drawing>
              <wp:anchor distT="0" distB="0" distL="114300" distR="114300" simplePos="0" relativeHeight="251666432" behindDoc="0" locked="0" layoutInCell="1" allowOverlap="1" wp14:anchorId="130A033B" wp14:editId="022A97CC">
                <wp:simplePos x="0" y="0"/>
                <wp:positionH relativeFrom="page">
                  <wp:align>center</wp:align>
                </wp:positionH>
                <wp:positionV relativeFrom="paragraph">
                  <wp:posOffset>62478</wp:posOffset>
                </wp:positionV>
                <wp:extent cx="2274570" cy="1810385"/>
                <wp:effectExtent l="0" t="0" r="0" b="0"/>
                <wp:wrapNone/>
                <wp:docPr id="12681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82447"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74619" cy="181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A67">
            <w:rPr>
              <w:bCs/>
              <w:noProof/>
              <w:lang w:val="en-US" w:eastAsia="fr-FR" w:bidi="fr-FR"/>
            </w:rPr>
            <mc:AlternateContent>
              <mc:Choice Requires="wps">
                <w:drawing>
                  <wp:anchor distT="0" distB="0" distL="114300" distR="114300" simplePos="0" relativeHeight="251659264" behindDoc="0" locked="0" layoutInCell="1" allowOverlap="1" wp14:anchorId="370E2AC7" wp14:editId="358BDA94">
                    <wp:simplePos x="0" y="0"/>
                    <wp:positionH relativeFrom="page">
                      <wp:align>left</wp:align>
                    </wp:positionH>
                    <wp:positionV relativeFrom="paragraph">
                      <wp:posOffset>0</wp:posOffset>
                    </wp:positionV>
                    <wp:extent cx="7920000" cy="10800000"/>
                    <wp:effectExtent l="0" t="0" r="5080" b="1905"/>
                    <wp:wrapNone/>
                    <wp:docPr id="1958130929" name="Rectangle 4"/>
                    <wp:cNvGraphicFramePr/>
                    <a:graphic xmlns:a="http://schemas.openxmlformats.org/drawingml/2006/main">
                      <a:graphicData uri="http://schemas.microsoft.com/office/word/2010/wordprocessingShape">
                        <wps:wsp>
                          <wps:cNvSpPr/>
                          <wps:spPr>
                            <a:xfrm>
                              <a:off x="0" y="0"/>
                              <a:ext cx="7920000" cy="10800000"/>
                            </a:xfrm>
                            <a:prstGeom prst="rect">
                              <a:avLst/>
                            </a:prstGeom>
                            <a:gradFill flip="none" rotWithShape="1">
                              <a:gsLst>
                                <a:gs pos="0">
                                  <a:srgbClr val="000000"/>
                                </a:gs>
                                <a:gs pos="100000">
                                  <a:srgbClr val="5C2D91">
                                    <a:lumMod val="80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24384" id="Rectangle 4" o:spid="_x0000_s1026" style="position:absolute;margin-left:0;margin-top:0;width:623.6pt;height:850.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" fillcolor="black" stroked="f" strokeweight="2pt">
                    <v:fill color2="#4a2474" rotate="t" angle="270" focus="100%" type="gradient"/>
                    <w10:wrap anchorx="page"/>
                  </v:rect>
                </w:pict>
              </mc:Fallback>
            </mc:AlternateContent>
          </w:r>
          <w:r w:rsidR="00074253">
            <w:rPr>
              <w:noProof/>
            </w:rPr>
            <mc:AlternateContent>
              <mc:Choice Requires="wps">
                <w:drawing>
                  <wp:anchor distT="45720" distB="45720" distL="114300" distR="114300" simplePos="0" relativeHeight="251668480" behindDoc="0" locked="0" layoutInCell="1" allowOverlap="1" wp14:anchorId="739CA9C6" wp14:editId="1A6B2711">
                    <wp:simplePos x="0" y="0"/>
                    <wp:positionH relativeFrom="page">
                      <wp:align>center</wp:align>
                    </wp:positionH>
                    <wp:positionV relativeFrom="paragraph">
                      <wp:posOffset>1883294</wp:posOffset>
                    </wp:positionV>
                    <wp:extent cx="5907819" cy="133581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335819"/>
                            </a:xfrm>
                            <a:prstGeom prst="rect">
                              <a:avLst/>
                            </a:prstGeom>
                            <a:noFill/>
                            <a:ln w="9525">
                              <a:noFill/>
                              <a:miter lim="800000"/>
                              <a:headEnd/>
                              <a:tailEnd/>
                            </a:ln>
                          </wps:spPr>
                          <wps:txbx>
                            <w:txbxContent>
                              <w:p w14:paraId="2DE03F12" w14:textId="77777777" w:rsidR="00F01F0A" w:rsidRDefault="00F01F0A" w:rsidP="005869E3">
                                <w:pPr>
                                  <w:jc w:val="center"/>
                                  <w:rPr>
                                    <w:rFonts w:ascii="Proximus Light" w:hAnsi="Proximus Light"/>
                                    <w:color w:val="FFFFFF" w:themeColor="background1"/>
                                    <w:sz w:val="48"/>
                                    <w:szCs w:val="48"/>
                                    <w:lang w:val="en-US"/>
                                  </w:rPr>
                                </w:pPr>
                                <w:r>
                                  <w:rPr>
                                    <w:rFonts w:ascii="Proximus Light" w:hAnsi="Proximus Light"/>
                                    <w:color w:val="FFFFFF" w:themeColor="background1"/>
                                    <w:sz w:val="48"/>
                                    <w:szCs w:val="48"/>
                                    <w:lang w:val="en-US"/>
                                  </w:rPr>
                                  <w:t xml:space="preserve">Proximus Luxembourg </w:t>
                                </w:r>
                              </w:p>
                              <w:p w14:paraId="49288055" w14:textId="3A441977" w:rsidR="005869E3" w:rsidRPr="005869E3" w:rsidRDefault="00F01F0A" w:rsidP="005869E3">
                                <w:pPr>
                                  <w:jc w:val="center"/>
                                  <w:rPr>
                                    <w:rFonts w:ascii="Proximus Light" w:hAnsi="Proximus Light"/>
                                    <w:color w:val="FFFFFF" w:themeColor="background1"/>
                                    <w:sz w:val="48"/>
                                    <w:szCs w:val="48"/>
                                    <w:lang w:val="en-US"/>
                                  </w:rPr>
                                </w:pPr>
                                <w:r>
                                  <w:rPr>
                                    <w:rFonts w:ascii="Proximus Light" w:hAnsi="Proximus Light"/>
                                    <w:color w:val="FFFFFF" w:themeColor="background1"/>
                                    <w:sz w:val="48"/>
                                    <w:szCs w:val="48"/>
                                    <w:lang w:val="en-US"/>
                                  </w:rPr>
                                  <w:t>Cybersecurity Incident Response Team</w:t>
                                </w:r>
                                <w:r w:rsidR="005869E3" w:rsidRPr="005869E3">
                                  <w:rPr>
                                    <w:rFonts w:ascii="Proximus Light" w:hAnsi="Proximus Light"/>
                                    <w:color w:val="FFFFFF" w:themeColor="background1"/>
                                    <w:lang w:val="en-US"/>
                                  </w:rPr>
                                  <w:br/>
                                </w:r>
                                <w:r w:rsidR="005869E3" w:rsidRPr="005869E3">
                                  <w:rPr>
                                    <w:rFonts w:ascii="Proximus Light" w:hAnsi="Proximus Light"/>
                                    <w:b/>
                                    <w:bCs/>
                                    <w:color w:val="FFFFFF" w:themeColor="background1"/>
                                    <w:lang w:val="en-US"/>
                                  </w:rPr>
                                  <w:br/>
                                </w:r>
                                <w:r>
                                  <w:rPr>
                                    <w:rFonts w:ascii="Proximus Light" w:hAnsi="Proximus Light"/>
                                    <w:b/>
                                    <w:bCs/>
                                    <w:color w:val="BD9DE1"/>
                                    <w:sz w:val="40"/>
                                    <w:szCs w:val="40"/>
                                    <w:lang w:val="en-US"/>
                                  </w:rPr>
                                  <w:t>Incident Reporting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CA9C6" id="_x0000_s1027" type="#_x0000_t202" style="position:absolute;left:0;text-align:left;margin-left:0;margin-top:148.3pt;width:465.2pt;height:105.2pt;z-index:251668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" filled="f" stroked="f">
                    <v:textbox>
                      <w:txbxContent>
                        <w:p w14:paraId="2DE03F12" w14:textId="77777777" w:rsidR="00F01F0A" w:rsidRDefault="00F01F0A" w:rsidP="005869E3">
                          <w:pPr>
                            <w:jc w:val="center"/>
                            <w:rPr>
                              <w:rFonts w:ascii="Proximus Light" w:hAnsi="Proximus Light"/>
                              <w:color w:val="FFFFFF" w:themeColor="background1"/>
                              <w:sz w:val="48"/>
                              <w:szCs w:val="48"/>
                              <w:lang w:val="en-US"/>
                            </w:rPr>
                          </w:pPr>
                          <w:r>
                            <w:rPr>
                              <w:rFonts w:ascii="Proximus Light" w:hAnsi="Proximus Light"/>
                              <w:color w:val="FFFFFF" w:themeColor="background1"/>
                              <w:sz w:val="48"/>
                              <w:szCs w:val="48"/>
                              <w:lang w:val="en-US"/>
                            </w:rPr>
                            <w:t xml:space="preserve">Proximus Luxembourg </w:t>
                          </w:r>
                        </w:p>
                        <w:p w14:paraId="49288055" w14:textId="3A441977" w:rsidR="005869E3" w:rsidRPr="005869E3" w:rsidRDefault="00F01F0A" w:rsidP="005869E3">
                          <w:pPr>
                            <w:jc w:val="center"/>
                            <w:rPr>
                              <w:rFonts w:ascii="Proximus Light" w:hAnsi="Proximus Light"/>
                              <w:color w:val="FFFFFF" w:themeColor="background1"/>
                              <w:sz w:val="48"/>
                              <w:szCs w:val="48"/>
                              <w:lang w:val="en-US"/>
                            </w:rPr>
                          </w:pPr>
                          <w:r>
                            <w:rPr>
                              <w:rFonts w:ascii="Proximus Light" w:hAnsi="Proximus Light"/>
                              <w:color w:val="FFFFFF" w:themeColor="background1"/>
                              <w:sz w:val="48"/>
                              <w:szCs w:val="48"/>
                              <w:lang w:val="en-US"/>
                            </w:rPr>
                            <w:t>Cybersecurity Incident Response Team</w:t>
                          </w:r>
                          <w:r w:rsidR="005869E3" w:rsidRPr="005869E3">
                            <w:rPr>
                              <w:rFonts w:ascii="Proximus Light" w:hAnsi="Proximus Light"/>
                              <w:color w:val="FFFFFF" w:themeColor="background1"/>
                              <w:lang w:val="en-US"/>
                            </w:rPr>
                            <w:br/>
                          </w:r>
                          <w:r w:rsidR="005869E3" w:rsidRPr="005869E3">
                            <w:rPr>
                              <w:rFonts w:ascii="Proximus Light" w:hAnsi="Proximus Light"/>
                              <w:b/>
                              <w:bCs/>
                              <w:color w:val="FFFFFF" w:themeColor="background1"/>
                              <w:lang w:val="en-US"/>
                            </w:rPr>
                            <w:br/>
                          </w:r>
                          <w:r>
                            <w:rPr>
                              <w:rFonts w:ascii="Proximus Light" w:hAnsi="Proximus Light"/>
                              <w:b/>
                              <w:bCs/>
                              <w:color w:val="BD9DE1"/>
                              <w:sz w:val="40"/>
                              <w:szCs w:val="40"/>
                              <w:lang w:val="en-US"/>
                            </w:rPr>
                            <w:t>Incident Reporting Form</w:t>
                          </w:r>
                        </w:p>
                      </w:txbxContent>
                    </v:textbox>
                    <w10:wrap anchorx="page"/>
                  </v:shape>
                </w:pict>
              </mc:Fallback>
            </mc:AlternateContent>
          </w:r>
          <w:r w:rsidR="005B20E6">
            <w:rPr>
              <w:noProof/>
            </w:rPr>
            <mc:AlternateContent>
              <mc:Choice Requires="wps">
                <w:drawing>
                  <wp:anchor distT="0" distB="0" distL="114300" distR="114300" simplePos="0" relativeHeight="251665408" behindDoc="0" locked="0" layoutInCell="1" allowOverlap="1" wp14:anchorId="52847242" wp14:editId="3E201D67">
                    <wp:simplePos x="0" y="0"/>
                    <wp:positionH relativeFrom="page">
                      <wp:posOffset>-540082</wp:posOffset>
                    </wp:positionH>
                    <wp:positionV relativeFrom="paragraph">
                      <wp:posOffset>916940</wp:posOffset>
                    </wp:positionV>
                    <wp:extent cx="5049078" cy="9771800"/>
                    <wp:effectExtent l="0" t="0" r="0" b="1270"/>
                    <wp:wrapNone/>
                    <wp:docPr id="1826534489" name="Graphic 7"/>
                    <wp:cNvGraphicFramePr/>
                    <a:graphic xmlns:a="http://schemas.openxmlformats.org/drawingml/2006/main">
                      <a:graphicData uri="http://schemas.microsoft.com/office/word/2010/wordprocessingShape">
                        <wps:wsp>
                          <wps:cNvSpPr/>
                          <wps:spPr>
                            <a:xfrm>
                              <a:off x="0" y="0"/>
                              <a:ext cx="5049078" cy="9771800"/>
                            </a:xfrm>
                            <a:custGeom>
                              <a:avLst/>
                              <a:gdLst/>
                              <a:ahLst/>
                              <a:cxnLst/>
                              <a:rect l="l" t="t" r="r" b="b"/>
                              <a:pathLst>
                                <a:path w="5111750" h="8486775">
                                  <a:moveTo>
                                    <a:pt x="42649" y="0"/>
                                  </a:moveTo>
                                  <a:lnTo>
                                    <a:pt x="16439" y="4881"/>
                                  </a:lnTo>
                                  <a:lnTo>
                                    <a:pt x="0" y="14403"/>
                                  </a:lnTo>
                                  <a:lnTo>
                                    <a:pt x="0" y="8486273"/>
                                  </a:lnTo>
                                  <a:lnTo>
                                    <a:pt x="3143968" y="8486273"/>
                                  </a:lnTo>
                                  <a:lnTo>
                                    <a:pt x="4998952" y="6324617"/>
                                  </a:lnTo>
                                  <a:lnTo>
                                    <a:pt x="5027089" y="6288096"/>
                                  </a:lnTo>
                                  <a:lnTo>
                                    <a:pt x="5051207" y="6249052"/>
                                  </a:lnTo>
                                  <a:lnTo>
                                    <a:pt x="5071305" y="6207874"/>
                                  </a:lnTo>
                                  <a:lnTo>
                                    <a:pt x="5087384" y="6164949"/>
                                  </a:lnTo>
                                  <a:lnTo>
                                    <a:pt x="5099443" y="6120667"/>
                                  </a:lnTo>
                                  <a:lnTo>
                                    <a:pt x="5107482" y="6075414"/>
                                  </a:lnTo>
                                  <a:lnTo>
                                    <a:pt x="5111502" y="6029579"/>
                                  </a:lnTo>
                                  <a:lnTo>
                                    <a:pt x="5111502" y="5983550"/>
                                  </a:lnTo>
                                  <a:lnTo>
                                    <a:pt x="5107482" y="5937715"/>
                                  </a:lnTo>
                                  <a:lnTo>
                                    <a:pt x="5099443" y="5892462"/>
                                  </a:lnTo>
                                  <a:lnTo>
                                    <a:pt x="5087384" y="5848180"/>
                                  </a:lnTo>
                                  <a:lnTo>
                                    <a:pt x="5071305" y="5805255"/>
                                  </a:lnTo>
                                  <a:lnTo>
                                    <a:pt x="5051207" y="5764077"/>
                                  </a:lnTo>
                                  <a:lnTo>
                                    <a:pt x="5027089" y="5725033"/>
                                  </a:lnTo>
                                  <a:lnTo>
                                    <a:pt x="4998952" y="5688512"/>
                                  </a:lnTo>
                                  <a:lnTo>
                                    <a:pt x="209426" y="107027"/>
                                  </a:lnTo>
                                  <a:lnTo>
                                    <a:pt x="172391" y="67696"/>
                                  </a:lnTo>
                                  <a:lnTo>
                                    <a:pt x="136871" y="37447"/>
                                  </a:lnTo>
                                  <a:lnTo>
                                    <a:pt x="103190" y="16162"/>
                                  </a:lnTo>
                                  <a:lnTo>
                                    <a:pt x="42649" y="0"/>
                                  </a:lnTo>
                                  <a:close/>
                                </a:path>
                              </a:pathLst>
                            </a:custGeom>
                            <a:gradFill flip="none" rotWithShape="1">
                              <a:gsLst>
                                <a:gs pos="0">
                                  <a:schemeClr val="tx1">
                                    <a:alpha val="50000"/>
                                  </a:schemeClr>
                                </a:gs>
                                <a:gs pos="100000">
                                  <a:schemeClr val="tx1">
                                    <a:alpha val="0"/>
                                  </a:schemeClr>
                                </a:gs>
                              </a:gsLst>
                              <a:path path="circle">
                                <a:fillToRect l="100000" b="100000"/>
                              </a:path>
                              <a:tileRect t="-100000" r="-100000"/>
                            </a:gra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85BEF" id="Graphic 7" o:spid="_x0000_s1026" style="position:absolute;margin-left:-42.55pt;margin-top:72.2pt;width:397.55pt;height:76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111750,848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" path="m42649,l16439,4881,,14403,,8486273r3143968,l4998952,6324617r28137,-36521l5051207,6249052r20098,-41178l5087384,6164949r12059,-44282l5107482,6075414r4020,-45835l5111502,5983550r-4020,-45835l5099443,5892462r-12059,-44282l5071305,5805255r-20098,-41178l5027089,5725033r-28137,-36521l209426,107027,172391,67696,136871,37447,103190,16162,42649,xe" fillcolor="#5c2d91 [3213]" stroked="f">
                    <v:fill opacity=".5" color2="#5c2d91 [3213]" o:opacity2="0" rotate="t" focusposition="1" focussize="" focus="100%" type="gradientRadial"/>
                    <v:path arrowok="t"/>
                    <w10:wrap anchorx="page"/>
                  </v:shape>
                </w:pict>
              </mc:Fallback>
            </mc:AlternateContent>
          </w:r>
          <w:r w:rsidR="005B20E6" w:rsidRPr="00104B16">
            <w:rPr>
              <w:bCs/>
              <w:noProof/>
              <w:lang w:eastAsia="fr-FR" w:bidi="fr-FR"/>
            </w:rPr>
            <w:drawing>
              <wp:anchor distT="0" distB="0" distL="114300" distR="114300" simplePos="0" relativeHeight="251663360" behindDoc="0" locked="0" layoutInCell="1" allowOverlap="1" wp14:anchorId="7114C092" wp14:editId="4A6CB7A6">
                <wp:simplePos x="0" y="0"/>
                <wp:positionH relativeFrom="page">
                  <wp:posOffset>-6249670</wp:posOffset>
                </wp:positionH>
                <wp:positionV relativeFrom="paragraph">
                  <wp:posOffset>4340860</wp:posOffset>
                </wp:positionV>
                <wp:extent cx="16131600" cy="6364800"/>
                <wp:effectExtent l="0" t="0" r="3810" b="0"/>
                <wp:wrapNone/>
                <wp:docPr id="10" name="Picture Placeholder 9">
                  <a:extLst xmlns:a="http://schemas.openxmlformats.org/drawingml/2006/main">
                    <a:ext uri="{FF2B5EF4-FFF2-40B4-BE49-F238E27FC236}">
                      <a16:creationId xmlns:a16="http://schemas.microsoft.com/office/drawing/2014/main" id="{ECA65728-B322-1EA7-BD16-13E08D34F14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 name="Picture Placeholder 9">
                          <a:extLst>
                            <a:ext uri="{FF2B5EF4-FFF2-40B4-BE49-F238E27FC236}">
                              <a16:creationId xmlns:a16="http://schemas.microsoft.com/office/drawing/2014/main" id="{ECA65728-B322-1EA7-BD16-13E08D34F148}"/>
                            </a:ext>
                          </a:extLst>
                        </pic:cNvPr>
                        <pic:cNvPicPr>
                          <a:picLocks noGrp="1" noChangeAspect="1"/>
                        </pic:cNvPicPr>
                      </pic:nvPicPr>
                      <pic:blipFill rotWithShape="1">
                        <a:blip r:embed="rId13" cstate="screen">
                          <a:duotone>
                            <a:prstClr val="black"/>
                            <a:schemeClr val="tx1">
                              <a:lumMod val="75000"/>
                              <a:tint val="45000"/>
                              <a:satMod val="400000"/>
                            </a:schemeClr>
                          </a:duotone>
                          <a:extLst>
                            <a:ext uri="{28A0092B-C50C-407E-A947-70E740481C1C}">
                              <a14:useLocalDpi xmlns:a14="http://schemas.microsoft.com/office/drawing/2010/main" val="0"/>
                            </a:ext>
                          </a:extLst>
                        </a:blip>
                        <a:srcRect l="-28347"/>
                        <a:stretch/>
                      </pic:blipFill>
                      <pic:spPr>
                        <a:xfrm>
                          <a:off x="0" y="0"/>
                          <a:ext cx="16131600" cy="6364800"/>
                        </a:xfrm>
                        <a:custGeom>
                          <a:avLst/>
                          <a:gdLst>
                            <a:gd name="connsiteX0" fmla="*/ 8396565 w 8398372"/>
                            <a:gd name="connsiteY0" fmla="*/ 2363974 h 5143500"/>
                            <a:gd name="connsiteX1" fmla="*/ 7532778 w 8398372"/>
                            <a:gd name="connsiteY1" fmla="*/ 3501898 h 5143500"/>
                            <a:gd name="connsiteX2" fmla="*/ 7532778 w 8398372"/>
                            <a:gd name="connsiteY2" fmla="*/ 3823377 h 5143500"/>
                            <a:gd name="connsiteX3" fmla="*/ 8316968 w 8398372"/>
                            <a:gd name="connsiteY3" fmla="*/ 4856442 h 5143500"/>
                            <a:gd name="connsiteX4" fmla="*/ 8396565 w 8398372"/>
                            <a:gd name="connsiteY4" fmla="*/ 4961300 h 5143500"/>
                            <a:gd name="connsiteX5" fmla="*/ 1132046 w 8398372"/>
                            <a:gd name="connsiteY5" fmla="*/ 1875268 h 5143500"/>
                            <a:gd name="connsiteX6" fmla="*/ 2156933 w 8398372"/>
                            <a:gd name="connsiteY6" fmla="*/ 2527843 h 5143500"/>
                            <a:gd name="connsiteX7" fmla="*/ 3022453 w 8398372"/>
                            <a:gd name="connsiteY7" fmla="*/ 4381157 h 5143500"/>
                            <a:gd name="connsiteX8" fmla="*/ 3129613 w 8398372"/>
                            <a:gd name="connsiteY8" fmla="*/ 4449849 h 5143500"/>
                            <a:gd name="connsiteX9" fmla="*/ 3247763 w 8398372"/>
                            <a:gd name="connsiteY9" fmla="*/ 4331699 h 5143500"/>
                            <a:gd name="connsiteX10" fmla="*/ 3247763 w 8398372"/>
                            <a:gd name="connsiteY10" fmla="*/ 1982428 h 5143500"/>
                            <a:gd name="connsiteX11" fmla="*/ 4261660 w 8398372"/>
                            <a:gd name="connsiteY11" fmla="*/ 1982428 h 5143500"/>
                            <a:gd name="connsiteX12" fmla="*/ 4261660 w 8398372"/>
                            <a:gd name="connsiteY12" fmla="*/ 4331699 h 5143500"/>
                            <a:gd name="connsiteX13" fmla="*/ 3929533 w 8398372"/>
                            <a:gd name="connsiteY13" fmla="*/ 5130932 h 5143500"/>
                            <a:gd name="connsiteX14" fmla="*/ 3915684 w 8398372"/>
                            <a:gd name="connsiteY14" fmla="*/ 5143500 h 5143500"/>
                            <a:gd name="connsiteX15" fmla="*/ 2347151 w 8398372"/>
                            <a:gd name="connsiteY15" fmla="*/ 5143500 h 5143500"/>
                            <a:gd name="connsiteX16" fmla="*/ 2281673 w 8398372"/>
                            <a:gd name="connsiteY16" fmla="*/ 5079263 h 5143500"/>
                            <a:gd name="connsiteX17" fmla="*/ 2104727 w 8398372"/>
                            <a:gd name="connsiteY17" fmla="*/ 4809796 h 5143500"/>
                            <a:gd name="connsiteX18" fmla="*/ 1239206 w 8398372"/>
                            <a:gd name="connsiteY18" fmla="*/ 2956483 h 5143500"/>
                            <a:gd name="connsiteX19" fmla="*/ 1132046 w 8398372"/>
                            <a:gd name="connsiteY19" fmla="*/ 2887790 h 5143500"/>
                            <a:gd name="connsiteX20" fmla="*/ 1013896 w 8398372"/>
                            <a:gd name="connsiteY20" fmla="*/ 3005940 h 5143500"/>
                            <a:gd name="connsiteX21" fmla="*/ 1013896 w 8398372"/>
                            <a:gd name="connsiteY21" fmla="*/ 5143500 h 5143500"/>
                            <a:gd name="connsiteX22" fmla="*/ 0 w 8398372"/>
                            <a:gd name="connsiteY22" fmla="*/ 5143500 h 5143500"/>
                            <a:gd name="connsiteX23" fmla="*/ 0 w 8398372"/>
                            <a:gd name="connsiteY23" fmla="*/ 3005940 h 5143500"/>
                            <a:gd name="connsiteX24" fmla="*/ 1132046 w 8398372"/>
                            <a:gd name="connsiteY24" fmla="*/ 1875268 h 5143500"/>
                            <a:gd name="connsiteX25" fmla="*/ 8396565 w 8398372"/>
                            <a:gd name="connsiteY25" fmla="*/ 0 h 5143500"/>
                            <a:gd name="connsiteX26" fmla="*/ 8398372 w 8398372"/>
                            <a:gd name="connsiteY26" fmla="*/ 0 h 5143500"/>
                            <a:gd name="connsiteX27" fmla="*/ 8398372 w 8398372"/>
                            <a:gd name="connsiteY27" fmla="*/ 5143500 h 5143500"/>
                            <a:gd name="connsiteX28" fmla="*/ 7275128 w 8398372"/>
                            <a:gd name="connsiteY28" fmla="*/ 5143500 h 5143500"/>
                            <a:gd name="connsiteX29" fmla="*/ 6733201 w 8398372"/>
                            <a:gd name="connsiteY29" fmla="*/ 4429242 h 5143500"/>
                            <a:gd name="connsiteX30" fmla="*/ 6551855 w 8398372"/>
                            <a:gd name="connsiteY30" fmla="*/ 4095398 h 5143500"/>
                            <a:gd name="connsiteX31" fmla="*/ 6370507 w 8398372"/>
                            <a:gd name="connsiteY31" fmla="*/ 4430616 h 5143500"/>
                            <a:gd name="connsiteX32" fmla="*/ 5829624 w 8398372"/>
                            <a:gd name="connsiteY32" fmla="*/ 5143500 h 5143500"/>
                            <a:gd name="connsiteX33" fmla="*/ 4568507 w 8398372"/>
                            <a:gd name="connsiteY33" fmla="*/ 5143500 h 5143500"/>
                            <a:gd name="connsiteX34" fmla="*/ 5569557 w 8398372"/>
                            <a:gd name="connsiteY34" fmla="*/ 3824751 h 5143500"/>
                            <a:gd name="connsiteX35" fmla="*/ 5569557 w 8398372"/>
                            <a:gd name="connsiteY35" fmla="*/ 3503272 h 5143500"/>
                            <a:gd name="connsiteX36" fmla="*/ 4421025 w 8398372"/>
                            <a:gd name="connsiteY36" fmla="*/ 1990671 h 5143500"/>
                            <a:gd name="connsiteX37" fmla="*/ 5682213 w 8398372"/>
                            <a:gd name="connsiteY37" fmla="*/ 1990671 h 5143500"/>
                            <a:gd name="connsiteX38" fmla="*/ 6369133 w 8398372"/>
                            <a:gd name="connsiteY38" fmla="*/ 2896034 h 5143500"/>
                            <a:gd name="connsiteX39" fmla="*/ 6550481 w 8398372"/>
                            <a:gd name="connsiteY39" fmla="*/ 3229877 h 5143500"/>
                            <a:gd name="connsiteX40" fmla="*/ 6731828 w 8398372"/>
                            <a:gd name="connsiteY40" fmla="*/ 2894660 h 5143500"/>
                            <a:gd name="connsiteX41" fmla="*/ 7418749 w 8398372"/>
                            <a:gd name="connsiteY41" fmla="*/ 1990671 h 5143500"/>
                            <a:gd name="connsiteX42" fmla="*/ 8396565 w 8398372"/>
                            <a:gd name="connsiteY42" fmla="*/ 1990671 h 5143500"/>
                            <a:gd name="connsiteX0" fmla="*/ 8396565 w 8398372"/>
                            <a:gd name="connsiteY0" fmla="*/ 2363974 h 5143500"/>
                            <a:gd name="connsiteX1" fmla="*/ 7532778 w 8398372"/>
                            <a:gd name="connsiteY1" fmla="*/ 3501898 h 5143500"/>
                            <a:gd name="connsiteX2" fmla="*/ 7532778 w 8398372"/>
                            <a:gd name="connsiteY2" fmla="*/ 3823377 h 5143500"/>
                            <a:gd name="connsiteX3" fmla="*/ 8316968 w 8398372"/>
                            <a:gd name="connsiteY3" fmla="*/ 4856442 h 5143500"/>
                            <a:gd name="connsiteX4" fmla="*/ 8396565 w 8398372"/>
                            <a:gd name="connsiteY4" fmla="*/ 4961300 h 5143500"/>
                            <a:gd name="connsiteX5" fmla="*/ 8396565 w 8398372"/>
                            <a:gd name="connsiteY5" fmla="*/ 2363974 h 5143500"/>
                            <a:gd name="connsiteX6" fmla="*/ 1132046 w 8398372"/>
                            <a:gd name="connsiteY6" fmla="*/ 1875268 h 5143500"/>
                            <a:gd name="connsiteX7" fmla="*/ 2156933 w 8398372"/>
                            <a:gd name="connsiteY7" fmla="*/ 2527843 h 5143500"/>
                            <a:gd name="connsiteX8" fmla="*/ 3022453 w 8398372"/>
                            <a:gd name="connsiteY8" fmla="*/ 4381157 h 5143500"/>
                            <a:gd name="connsiteX9" fmla="*/ 3129613 w 8398372"/>
                            <a:gd name="connsiteY9" fmla="*/ 4449849 h 5143500"/>
                            <a:gd name="connsiteX10" fmla="*/ 3247763 w 8398372"/>
                            <a:gd name="connsiteY10" fmla="*/ 4331699 h 5143500"/>
                            <a:gd name="connsiteX11" fmla="*/ 3247763 w 8398372"/>
                            <a:gd name="connsiteY11" fmla="*/ 1982428 h 5143500"/>
                            <a:gd name="connsiteX12" fmla="*/ 4261660 w 8398372"/>
                            <a:gd name="connsiteY12" fmla="*/ 1982428 h 5143500"/>
                            <a:gd name="connsiteX13" fmla="*/ 4261660 w 8398372"/>
                            <a:gd name="connsiteY13" fmla="*/ 4331699 h 5143500"/>
                            <a:gd name="connsiteX14" fmla="*/ 3929533 w 8398372"/>
                            <a:gd name="connsiteY14" fmla="*/ 5130932 h 5143500"/>
                            <a:gd name="connsiteX15" fmla="*/ 3915684 w 8398372"/>
                            <a:gd name="connsiteY15" fmla="*/ 5143500 h 5143500"/>
                            <a:gd name="connsiteX16" fmla="*/ 2347151 w 8398372"/>
                            <a:gd name="connsiteY16" fmla="*/ 5143500 h 5143500"/>
                            <a:gd name="connsiteX17" fmla="*/ 2281673 w 8398372"/>
                            <a:gd name="connsiteY17" fmla="*/ 5079263 h 5143500"/>
                            <a:gd name="connsiteX18" fmla="*/ 2104727 w 8398372"/>
                            <a:gd name="connsiteY18" fmla="*/ 4809796 h 5143500"/>
                            <a:gd name="connsiteX19" fmla="*/ 1239206 w 8398372"/>
                            <a:gd name="connsiteY19" fmla="*/ 2956483 h 5143500"/>
                            <a:gd name="connsiteX20" fmla="*/ 1132046 w 8398372"/>
                            <a:gd name="connsiteY20" fmla="*/ 2887790 h 5143500"/>
                            <a:gd name="connsiteX21" fmla="*/ 1013896 w 8398372"/>
                            <a:gd name="connsiteY21" fmla="*/ 3005940 h 5143500"/>
                            <a:gd name="connsiteX22" fmla="*/ 1013896 w 8398372"/>
                            <a:gd name="connsiteY22" fmla="*/ 5143500 h 5143500"/>
                            <a:gd name="connsiteX23" fmla="*/ 0 w 8398372"/>
                            <a:gd name="connsiteY23" fmla="*/ 5143500 h 5143500"/>
                            <a:gd name="connsiteX24" fmla="*/ 0 w 8398372"/>
                            <a:gd name="connsiteY24" fmla="*/ 3005940 h 5143500"/>
                            <a:gd name="connsiteX25" fmla="*/ 1132046 w 8398372"/>
                            <a:gd name="connsiteY25" fmla="*/ 1875268 h 5143500"/>
                            <a:gd name="connsiteX26" fmla="*/ 8396565 w 8398372"/>
                            <a:gd name="connsiteY26" fmla="*/ 1990671 h 5143500"/>
                            <a:gd name="connsiteX27" fmla="*/ 8398372 w 8398372"/>
                            <a:gd name="connsiteY27" fmla="*/ 0 h 5143500"/>
                            <a:gd name="connsiteX28" fmla="*/ 8398372 w 8398372"/>
                            <a:gd name="connsiteY28" fmla="*/ 5143500 h 5143500"/>
                            <a:gd name="connsiteX29" fmla="*/ 7275128 w 8398372"/>
                            <a:gd name="connsiteY29" fmla="*/ 5143500 h 5143500"/>
                            <a:gd name="connsiteX30" fmla="*/ 6733201 w 8398372"/>
                            <a:gd name="connsiteY30" fmla="*/ 4429242 h 5143500"/>
                            <a:gd name="connsiteX31" fmla="*/ 6551855 w 8398372"/>
                            <a:gd name="connsiteY31" fmla="*/ 4095398 h 5143500"/>
                            <a:gd name="connsiteX32" fmla="*/ 6370507 w 8398372"/>
                            <a:gd name="connsiteY32" fmla="*/ 4430616 h 5143500"/>
                            <a:gd name="connsiteX33" fmla="*/ 5829624 w 8398372"/>
                            <a:gd name="connsiteY33" fmla="*/ 5143500 h 5143500"/>
                            <a:gd name="connsiteX34" fmla="*/ 4568507 w 8398372"/>
                            <a:gd name="connsiteY34" fmla="*/ 5143500 h 5143500"/>
                            <a:gd name="connsiteX35" fmla="*/ 5569557 w 8398372"/>
                            <a:gd name="connsiteY35" fmla="*/ 3824751 h 5143500"/>
                            <a:gd name="connsiteX36" fmla="*/ 5569557 w 8398372"/>
                            <a:gd name="connsiteY36" fmla="*/ 3503272 h 5143500"/>
                            <a:gd name="connsiteX37" fmla="*/ 4421025 w 8398372"/>
                            <a:gd name="connsiteY37" fmla="*/ 1990671 h 5143500"/>
                            <a:gd name="connsiteX38" fmla="*/ 5682213 w 8398372"/>
                            <a:gd name="connsiteY38" fmla="*/ 1990671 h 5143500"/>
                            <a:gd name="connsiteX39" fmla="*/ 6369133 w 8398372"/>
                            <a:gd name="connsiteY39" fmla="*/ 2896034 h 5143500"/>
                            <a:gd name="connsiteX40" fmla="*/ 6550481 w 8398372"/>
                            <a:gd name="connsiteY40" fmla="*/ 3229877 h 5143500"/>
                            <a:gd name="connsiteX41" fmla="*/ 6731828 w 8398372"/>
                            <a:gd name="connsiteY41" fmla="*/ 2894660 h 5143500"/>
                            <a:gd name="connsiteX42" fmla="*/ 7418749 w 8398372"/>
                            <a:gd name="connsiteY42" fmla="*/ 1990671 h 5143500"/>
                            <a:gd name="connsiteX43" fmla="*/ 8396565 w 8398372"/>
                            <a:gd name="connsiteY43" fmla="*/ 1990671 h 5143500"/>
                            <a:gd name="connsiteX0" fmla="*/ 8396565 w 8528983"/>
                            <a:gd name="connsiteY0" fmla="*/ 488706 h 3268232"/>
                            <a:gd name="connsiteX1" fmla="*/ 7532778 w 8528983"/>
                            <a:gd name="connsiteY1" fmla="*/ 1626630 h 3268232"/>
                            <a:gd name="connsiteX2" fmla="*/ 7532778 w 8528983"/>
                            <a:gd name="connsiteY2" fmla="*/ 1948109 h 3268232"/>
                            <a:gd name="connsiteX3" fmla="*/ 8316968 w 8528983"/>
                            <a:gd name="connsiteY3" fmla="*/ 2981174 h 3268232"/>
                            <a:gd name="connsiteX4" fmla="*/ 8396565 w 8528983"/>
                            <a:gd name="connsiteY4" fmla="*/ 3086032 h 3268232"/>
                            <a:gd name="connsiteX5" fmla="*/ 8396565 w 8528983"/>
                            <a:gd name="connsiteY5" fmla="*/ 488706 h 3268232"/>
                            <a:gd name="connsiteX6" fmla="*/ 1132046 w 8528983"/>
                            <a:gd name="connsiteY6" fmla="*/ 0 h 3268232"/>
                            <a:gd name="connsiteX7" fmla="*/ 2156933 w 8528983"/>
                            <a:gd name="connsiteY7" fmla="*/ 652575 h 3268232"/>
                            <a:gd name="connsiteX8" fmla="*/ 3022453 w 8528983"/>
                            <a:gd name="connsiteY8" fmla="*/ 2505889 h 3268232"/>
                            <a:gd name="connsiteX9" fmla="*/ 3129613 w 8528983"/>
                            <a:gd name="connsiteY9" fmla="*/ 2574581 h 3268232"/>
                            <a:gd name="connsiteX10" fmla="*/ 3247763 w 8528983"/>
                            <a:gd name="connsiteY10" fmla="*/ 2456431 h 3268232"/>
                            <a:gd name="connsiteX11" fmla="*/ 3247763 w 8528983"/>
                            <a:gd name="connsiteY11" fmla="*/ 107160 h 3268232"/>
                            <a:gd name="connsiteX12" fmla="*/ 4261660 w 8528983"/>
                            <a:gd name="connsiteY12" fmla="*/ 107160 h 3268232"/>
                            <a:gd name="connsiteX13" fmla="*/ 4261660 w 8528983"/>
                            <a:gd name="connsiteY13" fmla="*/ 2456431 h 3268232"/>
                            <a:gd name="connsiteX14" fmla="*/ 3929533 w 8528983"/>
                            <a:gd name="connsiteY14" fmla="*/ 3255664 h 3268232"/>
                            <a:gd name="connsiteX15" fmla="*/ 3915684 w 8528983"/>
                            <a:gd name="connsiteY15" fmla="*/ 3268232 h 3268232"/>
                            <a:gd name="connsiteX16" fmla="*/ 2347151 w 8528983"/>
                            <a:gd name="connsiteY16" fmla="*/ 3268232 h 3268232"/>
                            <a:gd name="connsiteX17" fmla="*/ 2281673 w 8528983"/>
                            <a:gd name="connsiteY17" fmla="*/ 3203995 h 3268232"/>
                            <a:gd name="connsiteX18" fmla="*/ 2104727 w 8528983"/>
                            <a:gd name="connsiteY18" fmla="*/ 2934528 h 3268232"/>
                            <a:gd name="connsiteX19" fmla="*/ 1239206 w 8528983"/>
                            <a:gd name="connsiteY19" fmla="*/ 1081215 h 3268232"/>
                            <a:gd name="connsiteX20" fmla="*/ 1132046 w 8528983"/>
                            <a:gd name="connsiteY20" fmla="*/ 1012522 h 3268232"/>
                            <a:gd name="connsiteX21" fmla="*/ 1013896 w 8528983"/>
                            <a:gd name="connsiteY21" fmla="*/ 1130672 h 3268232"/>
                            <a:gd name="connsiteX22" fmla="*/ 1013896 w 8528983"/>
                            <a:gd name="connsiteY22" fmla="*/ 3268232 h 3268232"/>
                            <a:gd name="connsiteX23" fmla="*/ 0 w 8528983"/>
                            <a:gd name="connsiteY23" fmla="*/ 3268232 h 3268232"/>
                            <a:gd name="connsiteX24" fmla="*/ 0 w 8528983"/>
                            <a:gd name="connsiteY24" fmla="*/ 1130672 h 3268232"/>
                            <a:gd name="connsiteX25" fmla="*/ 1132046 w 8528983"/>
                            <a:gd name="connsiteY25" fmla="*/ 0 h 3268232"/>
                            <a:gd name="connsiteX26" fmla="*/ 8396565 w 8528983"/>
                            <a:gd name="connsiteY26" fmla="*/ 115403 h 3268232"/>
                            <a:gd name="connsiteX27" fmla="*/ 8398372 w 8528983"/>
                            <a:gd name="connsiteY27" fmla="*/ 3268232 h 3268232"/>
                            <a:gd name="connsiteX28" fmla="*/ 7275128 w 8528983"/>
                            <a:gd name="connsiteY28" fmla="*/ 3268232 h 3268232"/>
                            <a:gd name="connsiteX29" fmla="*/ 6733201 w 8528983"/>
                            <a:gd name="connsiteY29" fmla="*/ 2553974 h 3268232"/>
                            <a:gd name="connsiteX30" fmla="*/ 6551855 w 8528983"/>
                            <a:gd name="connsiteY30" fmla="*/ 2220130 h 3268232"/>
                            <a:gd name="connsiteX31" fmla="*/ 6370507 w 8528983"/>
                            <a:gd name="connsiteY31" fmla="*/ 2555348 h 3268232"/>
                            <a:gd name="connsiteX32" fmla="*/ 5829624 w 8528983"/>
                            <a:gd name="connsiteY32" fmla="*/ 3268232 h 3268232"/>
                            <a:gd name="connsiteX33" fmla="*/ 4568507 w 8528983"/>
                            <a:gd name="connsiteY33" fmla="*/ 3268232 h 3268232"/>
                            <a:gd name="connsiteX34" fmla="*/ 5569557 w 8528983"/>
                            <a:gd name="connsiteY34" fmla="*/ 1949483 h 3268232"/>
                            <a:gd name="connsiteX35" fmla="*/ 5569557 w 8528983"/>
                            <a:gd name="connsiteY35" fmla="*/ 1628004 h 3268232"/>
                            <a:gd name="connsiteX36" fmla="*/ 4421025 w 8528983"/>
                            <a:gd name="connsiteY36" fmla="*/ 115403 h 3268232"/>
                            <a:gd name="connsiteX37" fmla="*/ 5682213 w 8528983"/>
                            <a:gd name="connsiteY37" fmla="*/ 115403 h 3268232"/>
                            <a:gd name="connsiteX38" fmla="*/ 6369133 w 8528983"/>
                            <a:gd name="connsiteY38" fmla="*/ 1020766 h 3268232"/>
                            <a:gd name="connsiteX39" fmla="*/ 6550481 w 8528983"/>
                            <a:gd name="connsiteY39" fmla="*/ 1354609 h 3268232"/>
                            <a:gd name="connsiteX40" fmla="*/ 6731828 w 8528983"/>
                            <a:gd name="connsiteY40" fmla="*/ 1019392 h 3268232"/>
                            <a:gd name="connsiteX41" fmla="*/ 7418749 w 8528983"/>
                            <a:gd name="connsiteY41" fmla="*/ 115403 h 3268232"/>
                            <a:gd name="connsiteX42" fmla="*/ 8396565 w 8528983"/>
                            <a:gd name="connsiteY42" fmla="*/ 115403 h 3268232"/>
                            <a:gd name="connsiteX0" fmla="*/ 8396565 w 8686067"/>
                            <a:gd name="connsiteY0" fmla="*/ 488706 h 3268232"/>
                            <a:gd name="connsiteX1" fmla="*/ 7532778 w 8686067"/>
                            <a:gd name="connsiteY1" fmla="*/ 1626630 h 3268232"/>
                            <a:gd name="connsiteX2" fmla="*/ 7532778 w 8686067"/>
                            <a:gd name="connsiteY2" fmla="*/ 1948109 h 3268232"/>
                            <a:gd name="connsiteX3" fmla="*/ 8316968 w 8686067"/>
                            <a:gd name="connsiteY3" fmla="*/ 2981174 h 3268232"/>
                            <a:gd name="connsiteX4" fmla="*/ 8396565 w 8686067"/>
                            <a:gd name="connsiteY4" fmla="*/ 3086032 h 3268232"/>
                            <a:gd name="connsiteX5" fmla="*/ 8396565 w 8686067"/>
                            <a:gd name="connsiteY5" fmla="*/ 488706 h 3268232"/>
                            <a:gd name="connsiteX6" fmla="*/ 1132046 w 8686067"/>
                            <a:gd name="connsiteY6" fmla="*/ 0 h 3268232"/>
                            <a:gd name="connsiteX7" fmla="*/ 2156933 w 8686067"/>
                            <a:gd name="connsiteY7" fmla="*/ 652575 h 3268232"/>
                            <a:gd name="connsiteX8" fmla="*/ 3022453 w 8686067"/>
                            <a:gd name="connsiteY8" fmla="*/ 2505889 h 3268232"/>
                            <a:gd name="connsiteX9" fmla="*/ 3129613 w 8686067"/>
                            <a:gd name="connsiteY9" fmla="*/ 2574581 h 3268232"/>
                            <a:gd name="connsiteX10" fmla="*/ 3247763 w 8686067"/>
                            <a:gd name="connsiteY10" fmla="*/ 2456431 h 3268232"/>
                            <a:gd name="connsiteX11" fmla="*/ 3247763 w 8686067"/>
                            <a:gd name="connsiteY11" fmla="*/ 107160 h 3268232"/>
                            <a:gd name="connsiteX12" fmla="*/ 4261660 w 8686067"/>
                            <a:gd name="connsiteY12" fmla="*/ 107160 h 3268232"/>
                            <a:gd name="connsiteX13" fmla="*/ 4261660 w 8686067"/>
                            <a:gd name="connsiteY13" fmla="*/ 2456431 h 3268232"/>
                            <a:gd name="connsiteX14" fmla="*/ 3929533 w 8686067"/>
                            <a:gd name="connsiteY14" fmla="*/ 3255664 h 3268232"/>
                            <a:gd name="connsiteX15" fmla="*/ 3915684 w 8686067"/>
                            <a:gd name="connsiteY15" fmla="*/ 3268232 h 3268232"/>
                            <a:gd name="connsiteX16" fmla="*/ 2347151 w 8686067"/>
                            <a:gd name="connsiteY16" fmla="*/ 3268232 h 3268232"/>
                            <a:gd name="connsiteX17" fmla="*/ 2281673 w 8686067"/>
                            <a:gd name="connsiteY17" fmla="*/ 3203995 h 3268232"/>
                            <a:gd name="connsiteX18" fmla="*/ 2104727 w 8686067"/>
                            <a:gd name="connsiteY18" fmla="*/ 2934528 h 3268232"/>
                            <a:gd name="connsiteX19" fmla="*/ 1239206 w 8686067"/>
                            <a:gd name="connsiteY19" fmla="*/ 1081215 h 3268232"/>
                            <a:gd name="connsiteX20" fmla="*/ 1132046 w 8686067"/>
                            <a:gd name="connsiteY20" fmla="*/ 1012522 h 3268232"/>
                            <a:gd name="connsiteX21" fmla="*/ 1013896 w 8686067"/>
                            <a:gd name="connsiteY21" fmla="*/ 1130672 h 3268232"/>
                            <a:gd name="connsiteX22" fmla="*/ 1013896 w 8686067"/>
                            <a:gd name="connsiteY22" fmla="*/ 3268232 h 3268232"/>
                            <a:gd name="connsiteX23" fmla="*/ 0 w 8686067"/>
                            <a:gd name="connsiteY23" fmla="*/ 3268232 h 3268232"/>
                            <a:gd name="connsiteX24" fmla="*/ 0 w 8686067"/>
                            <a:gd name="connsiteY24" fmla="*/ 1130672 h 3268232"/>
                            <a:gd name="connsiteX25" fmla="*/ 1132046 w 8686067"/>
                            <a:gd name="connsiteY25" fmla="*/ 0 h 3268232"/>
                            <a:gd name="connsiteX26" fmla="*/ 8396565 w 8686067"/>
                            <a:gd name="connsiteY26" fmla="*/ 115403 h 3268232"/>
                            <a:gd name="connsiteX27" fmla="*/ 8398372 w 8686067"/>
                            <a:gd name="connsiteY27" fmla="*/ 3268232 h 3268232"/>
                            <a:gd name="connsiteX28" fmla="*/ 7275128 w 8686067"/>
                            <a:gd name="connsiteY28" fmla="*/ 3268232 h 3268232"/>
                            <a:gd name="connsiteX29" fmla="*/ 6733201 w 8686067"/>
                            <a:gd name="connsiteY29" fmla="*/ 2553974 h 3268232"/>
                            <a:gd name="connsiteX30" fmla="*/ 6551855 w 8686067"/>
                            <a:gd name="connsiteY30" fmla="*/ 2220130 h 3268232"/>
                            <a:gd name="connsiteX31" fmla="*/ 6370507 w 8686067"/>
                            <a:gd name="connsiteY31" fmla="*/ 2555348 h 3268232"/>
                            <a:gd name="connsiteX32" fmla="*/ 5829624 w 8686067"/>
                            <a:gd name="connsiteY32" fmla="*/ 3268232 h 3268232"/>
                            <a:gd name="connsiteX33" fmla="*/ 4568507 w 8686067"/>
                            <a:gd name="connsiteY33" fmla="*/ 3268232 h 3268232"/>
                            <a:gd name="connsiteX34" fmla="*/ 5569557 w 8686067"/>
                            <a:gd name="connsiteY34" fmla="*/ 1949483 h 3268232"/>
                            <a:gd name="connsiteX35" fmla="*/ 5569557 w 8686067"/>
                            <a:gd name="connsiteY35" fmla="*/ 1628004 h 3268232"/>
                            <a:gd name="connsiteX36" fmla="*/ 4421025 w 8686067"/>
                            <a:gd name="connsiteY36" fmla="*/ 115403 h 3268232"/>
                            <a:gd name="connsiteX37" fmla="*/ 5682213 w 8686067"/>
                            <a:gd name="connsiteY37" fmla="*/ 115403 h 3268232"/>
                            <a:gd name="connsiteX38" fmla="*/ 6369133 w 8686067"/>
                            <a:gd name="connsiteY38" fmla="*/ 1020766 h 3268232"/>
                            <a:gd name="connsiteX39" fmla="*/ 6550481 w 8686067"/>
                            <a:gd name="connsiteY39" fmla="*/ 1354609 h 3268232"/>
                            <a:gd name="connsiteX40" fmla="*/ 6731828 w 8686067"/>
                            <a:gd name="connsiteY40" fmla="*/ 1019392 h 3268232"/>
                            <a:gd name="connsiteX41" fmla="*/ 7418749 w 8686067"/>
                            <a:gd name="connsiteY41" fmla="*/ 115403 h 3268232"/>
                            <a:gd name="connsiteX42" fmla="*/ 8396565 w 8686067"/>
                            <a:gd name="connsiteY42" fmla="*/ 115403 h 3268232"/>
                            <a:gd name="connsiteX0" fmla="*/ 8396565 w 8644676"/>
                            <a:gd name="connsiteY0" fmla="*/ 488706 h 3268232"/>
                            <a:gd name="connsiteX1" fmla="*/ 7532778 w 8644676"/>
                            <a:gd name="connsiteY1" fmla="*/ 1626630 h 3268232"/>
                            <a:gd name="connsiteX2" fmla="*/ 7532778 w 8644676"/>
                            <a:gd name="connsiteY2" fmla="*/ 1948109 h 3268232"/>
                            <a:gd name="connsiteX3" fmla="*/ 8316968 w 8644676"/>
                            <a:gd name="connsiteY3" fmla="*/ 2981174 h 3268232"/>
                            <a:gd name="connsiteX4" fmla="*/ 8396565 w 8644676"/>
                            <a:gd name="connsiteY4" fmla="*/ 3086032 h 3268232"/>
                            <a:gd name="connsiteX5" fmla="*/ 8396565 w 8644676"/>
                            <a:gd name="connsiteY5" fmla="*/ 488706 h 3268232"/>
                            <a:gd name="connsiteX6" fmla="*/ 1132046 w 8644676"/>
                            <a:gd name="connsiteY6" fmla="*/ 0 h 3268232"/>
                            <a:gd name="connsiteX7" fmla="*/ 2156933 w 8644676"/>
                            <a:gd name="connsiteY7" fmla="*/ 652575 h 3268232"/>
                            <a:gd name="connsiteX8" fmla="*/ 3022453 w 8644676"/>
                            <a:gd name="connsiteY8" fmla="*/ 2505889 h 3268232"/>
                            <a:gd name="connsiteX9" fmla="*/ 3129613 w 8644676"/>
                            <a:gd name="connsiteY9" fmla="*/ 2574581 h 3268232"/>
                            <a:gd name="connsiteX10" fmla="*/ 3247763 w 8644676"/>
                            <a:gd name="connsiteY10" fmla="*/ 2456431 h 3268232"/>
                            <a:gd name="connsiteX11" fmla="*/ 3247763 w 8644676"/>
                            <a:gd name="connsiteY11" fmla="*/ 107160 h 3268232"/>
                            <a:gd name="connsiteX12" fmla="*/ 4261660 w 8644676"/>
                            <a:gd name="connsiteY12" fmla="*/ 107160 h 3268232"/>
                            <a:gd name="connsiteX13" fmla="*/ 4261660 w 8644676"/>
                            <a:gd name="connsiteY13" fmla="*/ 2456431 h 3268232"/>
                            <a:gd name="connsiteX14" fmla="*/ 3929533 w 8644676"/>
                            <a:gd name="connsiteY14" fmla="*/ 3255664 h 3268232"/>
                            <a:gd name="connsiteX15" fmla="*/ 3915684 w 8644676"/>
                            <a:gd name="connsiteY15" fmla="*/ 3268232 h 3268232"/>
                            <a:gd name="connsiteX16" fmla="*/ 2347151 w 8644676"/>
                            <a:gd name="connsiteY16" fmla="*/ 3268232 h 3268232"/>
                            <a:gd name="connsiteX17" fmla="*/ 2281673 w 8644676"/>
                            <a:gd name="connsiteY17" fmla="*/ 3203995 h 3268232"/>
                            <a:gd name="connsiteX18" fmla="*/ 2104727 w 8644676"/>
                            <a:gd name="connsiteY18" fmla="*/ 2934528 h 3268232"/>
                            <a:gd name="connsiteX19" fmla="*/ 1239206 w 8644676"/>
                            <a:gd name="connsiteY19" fmla="*/ 1081215 h 3268232"/>
                            <a:gd name="connsiteX20" fmla="*/ 1132046 w 8644676"/>
                            <a:gd name="connsiteY20" fmla="*/ 1012522 h 3268232"/>
                            <a:gd name="connsiteX21" fmla="*/ 1013896 w 8644676"/>
                            <a:gd name="connsiteY21" fmla="*/ 1130672 h 3268232"/>
                            <a:gd name="connsiteX22" fmla="*/ 1013896 w 8644676"/>
                            <a:gd name="connsiteY22" fmla="*/ 3268232 h 3268232"/>
                            <a:gd name="connsiteX23" fmla="*/ 0 w 8644676"/>
                            <a:gd name="connsiteY23" fmla="*/ 3268232 h 3268232"/>
                            <a:gd name="connsiteX24" fmla="*/ 0 w 8644676"/>
                            <a:gd name="connsiteY24" fmla="*/ 1130672 h 3268232"/>
                            <a:gd name="connsiteX25" fmla="*/ 1132046 w 8644676"/>
                            <a:gd name="connsiteY25" fmla="*/ 0 h 3268232"/>
                            <a:gd name="connsiteX26" fmla="*/ 8396565 w 8644676"/>
                            <a:gd name="connsiteY26" fmla="*/ 115403 h 3268232"/>
                            <a:gd name="connsiteX27" fmla="*/ 8398372 w 8644676"/>
                            <a:gd name="connsiteY27" fmla="*/ 3268232 h 3268232"/>
                            <a:gd name="connsiteX28" fmla="*/ 7275128 w 8644676"/>
                            <a:gd name="connsiteY28" fmla="*/ 3268232 h 3268232"/>
                            <a:gd name="connsiteX29" fmla="*/ 6733201 w 8644676"/>
                            <a:gd name="connsiteY29" fmla="*/ 2553974 h 3268232"/>
                            <a:gd name="connsiteX30" fmla="*/ 6551855 w 8644676"/>
                            <a:gd name="connsiteY30" fmla="*/ 2220130 h 3268232"/>
                            <a:gd name="connsiteX31" fmla="*/ 6370507 w 8644676"/>
                            <a:gd name="connsiteY31" fmla="*/ 2555348 h 3268232"/>
                            <a:gd name="connsiteX32" fmla="*/ 5829624 w 8644676"/>
                            <a:gd name="connsiteY32" fmla="*/ 3268232 h 3268232"/>
                            <a:gd name="connsiteX33" fmla="*/ 4568507 w 8644676"/>
                            <a:gd name="connsiteY33" fmla="*/ 3268232 h 3268232"/>
                            <a:gd name="connsiteX34" fmla="*/ 5569557 w 8644676"/>
                            <a:gd name="connsiteY34" fmla="*/ 1949483 h 3268232"/>
                            <a:gd name="connsiteX35" fmla="*/ 5569557 w 8644676"/>
                            <a:gd name="connsiteY35" fmla="*/ 1628004 h 3268232"/>
                            <a:gd name="connsiteX36" fmla="*/ 4421025 w 8644676"/>
                            <a:gd name="connsiteY36" fmla="*/ 115403 h 3268232"/>
                            <a:gd name="connsiteX37" fmla="*/ 5682213 w 8644676"/>
                            <a:gd name="connsiteY37" fmla="*/ 115403 h 3268232"/>
                            <a:gd name="connsiteX38" fmla="*/ 6369133 w 8644676"/>
                            <a:gd name="connsiteY38" fmla="*/ 1020766 h 3268232"/>
                            <a:gd name="connsiteX39" fmla="*/ 6550481 w 8644676"/>
                            <a:gd name="connsiteY39" fmla="*/ 1354609 h 3268232"/>
                            <a:gd name="connsiteX40" fmla="*/ 6731828 w 8644676"/>
                            <a:gd name="connsiteY40" fmla="*/ 1019392 h 3268232"/>
                            <a:gd name="connsiteX41" fmla="*/ 7418749 w 8644676"/>
                            <a:gd name="connsiteY41" fmla="*/ 115403 h 3268232"/>
                            <a:gd name="connsiteX42" fmla="*/ 8396565 w 8644676"/>
                            <a:gd name="connsiteY42" fmla="*/ 115403 h 3268232"/>
                            <a:gd name="connsiteX0" fmla="*/ 8396565 w 8644676"/>
                            <a:gd name="connsiteY0" fmla="*/ 488706 h 3268232"/>
                            <a:gd name="connsiteX1" fmla="*/ 7532778 w 8644676"/>
                            <a:gd name="connsiteY1" fmla="*/ 1626630 h 3268232"/>
                            <a:gd name="connsiteX2" fmla="*/ 7532778 w 8644676"/>
                            <a:gd name="connsiteY2" fmla="*/ 1948109 h 3268232"/>
                            <a:gd name="connsiteX3" fmla="*/ 8316968 w 8644676"/>
                            <a:gd name="connsiteY3" fmla="*/ 2981174 h 3268232"/>
                            <a:gd name="connsiteX4" fmla="*/ 8396565 w 8644676"/>
                            <a:gd name="connsiteY4" fmla="*/ 3086032 h 3268232"/>
                            <a:gd name="connsiteX5" fmla="*/ 8396565 w 8644676"/>
                            <a:gd name="connsiteY5" fmla="*/ 488706 h 3268232"/>
                            <a:gd name="connsiteX6" fmla="*/ 1132046 w 8644676"/>
                            <a:gd name="connsiteY6" fmla="*/ 0 h 3268232"/>
                            <a:gd name="connsiteX7" fmla="*/ 2156933 w 8644676"/>
                            <a:gd name="connsiteY7" fmla="*/ 652575 h 3268232"/>
                            <a:gd name="connsiteX8" fmla="*/ 3022453 w 8644676"/>
                            <a:gd name="connsiteY8" fmla="*/ 2505889 h 3268232"/>
                            <a:gd name="connsiteX9" fmla="*/ 3129613 w 8644676"/>
                            <a:gd name="connsiteY9" fmla="*/ 2574581 h 3268232"/>
                            <a:gd name="connsiteX10" fmla="*/ 3247763 w 8644676"/>
                            <a:gd name="connsiteY10" fmla="*/ 2456431 h 3268232"/>
                            <a:gd name="connsiteX11" fmla="*/ 3247763 w 8644676"/>
                            <a:gd name="connsiteY11" fmla="*/ 107160 h 3268232"/>
                            <a:gd name="connsiteX12" fmla="*/ 4261660 w 8644676"/>
                            <a:gd name="connsiteY12" fmla="*/ 107160 h 3268232"/>
                            <a:gd name="connsiteX13" fmla="*/ 4261660 w 8644676"/>
                            <a:gd name="connsiteY13" fmla="*/ 2456431 h 3268232"/>
                            <a:gd name="connsiteX14" fmla="*/ 3929533 w 8644676"/>
                            <a:gd name="connsiteY14" fmla="*/ 3255664 h 3268232"/>
                            <a:gd name="connsiteX15" fmla="*/ 3915684 w 8644676"/>
                            <a:gd name="connsiteY15" fmla="*/ 3268232 h 3268232"/>
                            <a:gd name="connsiteX16" fmla="*/ 2347151 w 8644676"/>
                            <a:gd name="connsiteY16" fmla="*/ 3268232 h 3268232"/>
                            <a:gd name="connsiteX17" fmla="*/ 2281673 w 8644676"/>
                            <a:gd name="connsiteY17" fmla="*/ 3203995 h 3268232"/>
                            <a:gd name="connsiteX18" fmla="*/ 2104727 w 8644676"/>
                            <a:gd name="connsiteY18" fmla="*/ 2934528 h 3268232"/>
                            <a:gd name="connsiteX19" fmla="*/ 1239206 w 8644676"/>
                            <a:gd name="connsiteY19" fmla="*/ 1081215 h 3268232"/>
                            <a:gd name="connsiteX20" fmla="*/ 1132046 w 8644676"/>
                            <a:gd name="connsiteY20" fmla="*/ 1012522 h 3268232"/>
                            <a:gd name="connsiteX21" fmla="*/ 1013896 w 8644676"/>
                            <a:gd name="connsiteY21" fmla="*/ 1130672 h 3268232"/>
                            <a:gd name="connsiteX22" fmla="*/ 1013896 w 8644676"/>
                            <a:gd name="connsiteY22" fmla="*/ 3268232 h 3268232"/>
                            <a:gd name="connsiteX23" fmla="*/ 0 w 8644676"/>
                            <a:gd name="connsiteY23" fmla="*/ 3268232 h 3268232"/>
                            <a:gd name="connsiteX24" fmla="*/ 0 w 8644676"/>
                            <a:gd name="connsiteY24" fmla="*/ 1130672 h 3268232"/>
                            <a:gd name="connsiteX25" fmla="*/ 1132046 w 8644676"/>
                            <a:gd name="connsiteY25" fmla="*/ 0 h 3268232"/>
                            <a:gd name="connsiteX26" fmla="*/ 8396565 w 8644676"/>
                            <a:gd name="connsiteY26" fmla="*/ 115403 h 3268232"/>
                            <a:gd name="connsiteX27" fmla="*/ 8398372 w 8644676"/>
                            <a:gd name="connsiteY27" fmla="*/ 3268232 h 3268232"/>
                            <a:gd name="connsiteX28" fmla="*/ 7275128 w 8644676"/>
                            <a:gd name="connsiteY28" fmla="*/ 3268232 h 3268232"/>
                            <a:gd name="connsiteX29" fmla="*/ 6733201 w 8644676"/>
                            <a:gd name="connsiteY29" fmla="*/ 2553974 h 3268232"/>
                            <a:gd name="connsiteX30" fmla="*/ 6551855 w 8644676"/>
                            <a:gd name="connsiteY30" fmla="*/ 2220130 h 3268232"/>
                            <a:gd name="connsiteX31" fmla="*/ 6370507 w 8644676"/>
                            <a:gd name="connsiteY31" fmla="*/ 2555348 h 3268232"/>
                            <a:gd name="connsiteX32" fmla="*/ 5829624 w 8644676"/>
                            <a:gd name="connsiteY32" fmla="*/ 3268232 h 3268232"/>
                            <a:gd name="connsiteX33" fmla="*/ 4568507 w 8644676"/>
                            <a:gd name="connsiteY33" fmla="*/ 3268232 h 3268232"/>
                            <a:gd name="connsiteX34" fmla="*/ 5569557 w 8644676"/>
                            <a:gd name="connsiteY34" fmla="*/ 1949483 h 3268232"/>
                            <a:gd name="connsiteX35" fmla="*/ 5569557 w 8644676"/>
                            <a:gd name="connsiteY35" fmla="*/ 1628004 h 3268232"/>
                            <a:gd name="connsiteX36" fmla="*/ 4421025 w 8644676"/>
                            <a:gd name="connsiteY36" fmla="*/ 115403 h 3268232"/>
                            <a:gd name="connsiteX37" fmla="*/ 5682213 w 8644676"/>
                            <a:gd name="connsiteY37" fmla="*/ 115403 h 3268232"/>
                            <a:gd name="connsiteX38" fmla="*/ 6369133 w 8644676"/>
                            <a:gd name="connsiteY38" fmla="*/ 1020766 h 3268232"/>
                            <a:gd name="connsiteX39" fmla="*/ 6550481 w 8644676"/>
                            <a:gd name="connsiteY39" fmla="*/ 1354609 h 3268232"/>
                            <a:gd name="connsiteX40" fmla="*/ 6731828 w 8644676"/>
                            <a:gd name="connsiteY40" fmla="*/ 1019392 h 3268232"/>
                            <a:gd name="connsiteX41" fmla="*/ 7418749 w 8644676"/>
                            <a:gd name="connsiteY41" fmla="*/ 115403 h 3268232"/>
                            <a:gd name="connsiteX42" fmla="*/ 8396565 w 8644676"/>
                            <a:gd name="connsiteY42" fmla="*/ 115403 h 3268232"/>
                            <a:gd name="connsiteX0" fmla="*/ 8396565 w 8398697"/>
                            <a:gd name="connsiteY0" fmla="*/ 488706 h 3268241"/>
                            <a:gd name="connsiteX1" fmla="*/ 7532778 w 8398697"/>
                            <a:gd name="connsiteY1" fmla="*/ 1626630 h 3268241"/>
                            <a:gd name="connsiteX2" fmla="*/ 7532778 w 8398697"/>
                            <a:gd name="connsiteY2" fmla="*/ 1948109 h 3268241"/>
                            <a:gd name="connsiteX3" fmla="*/ 8316968 w 8398697"/>
                            <a:gd name="connsiteY3" fmla="*/ 2981174 h 3268241"/>
                            <a:gd name="connsiteX4" fmla="*/ 8396565 w 8398697"/>
                            <a:gd name="connsiteY4" fmla="*/ 3086032 h 3268241"/>
                            <a:gd name="connsiteX5" fmla="*/ 8396565 w 8398697"/>
                            <a:gd name="connsiteY5" fmla="*/ 488706 h 3268241"/>
                            <a:gd name="connsiteX6" fmla="*/ 1132046 w 8398697"/>
                            <a:gd name="connsiteY6" fmla="*/ 0 h 3268241"/>
                            <a:gd name="connsiteX7" fmla="*/ 2156933 w 8398697"/>
                            <a:gd name="connsiteY7" fmla="*/ 652575 h 3268241"/>
                            <a:gd name="connsiteX8" fmla="*/ 3022453 w 8398697"/>
                            <a:gd name="connsiteY8" fmla="*/ 2505889 h 3268241"/>
                            <a:gd name="connsiteX9" fmla="*/ 3129613 w 8398697"/>
                            <a:gd name="connsiteY9" fmla="*/ 2574581 h 3268241"/>
                            <a:gd name="connsiteX10" fmla="*/ 3247763 w 8398697"/>
                            <a:gd name="connsiteY10" fmla="*/ 2456431 h 3268241"/>
                            <a:gd name="connsiteX11" fmla="*/ 3247763 w 8398697"/>
                            <a:gd name="connsiteY11" fmla="*/ 107160 h 3268241"/>
                            <a:gd name="connsiteX12" fmla="*/ 4261660 w 8398697"/>
                            <a:gd name="connsiteY12" fmla="*/ 107160 h 3268241"/>
                            <a:gd name="connsiteX13" fmla="*/ 4261660 w 8398697"/>
                            <a:gd name="connsiteY13" fmla="*/ 2456431 h 3268241"/>
                            <a:gd name="connsiteX14" fmla="*/ 3929533 w 8398697"/>
                            <a:gd name="connsiteY14" fmla="*/ 3255664 h 3268241"/>
                            <a:gd name="connsiteX15" fmla="*/ 3915684 w 8398697"/>
                            <a:gd name="connsiteY15" fmla="*/ 3268232 h 3268241"/>
                            <a:gd name="connsiteX16" fmla="*/ 2347151 w 8398697"/>
                            <a:gd name="connsiteY16" fmla="*/ 3268232 h 3268241"/>
                            <a:gd name="connsiteX17" fmla="*/ 2281673 w 8398697"/>
                            <a:gd name="connsiteY17" fmla="*/ 3203995 h 3268241"/>
                            <a:gd name="connsiteX18" fmla="*/ 2104727 w 8398697"/>
                            <a:gd name="connsiteY18" fmla="*/ 2934528 h 3268241"/>
                            <a:gd name="connsiteX19" fmla="*/ 1239206 w 8398697"/>
                            <a:gd name="connsiteY19" fmla="*/ 1081215 h 3268241"/>
                            <a:gd name="connsiteX20" fmla="*/ 1132046 w 8398697"/>
                            <a:gd name="connsiteY20" fmla="*/ 1012522 h 3268241"/>
                            <a:gd name="connsiteX21" fmla="*/ 1013896 w 8398697"/>
                            <a:gd name="connsiteY21" fmla="*/ 1130672 h 3268241"/>
                            <a:gd name="connsiteX22" fmla="*/ 1013896 w 8398697"/>
                            <a:gd name="connsiteY22" fmla="*/ 3268232 h 3268241"/>
                            <a:gd name="connsiteX23" fmla="*/ 0 w 8398697"/>
                            <a:gd name="connsiteY23" fmla="*/ 3268232 h 3268241"/>
                            <a:gd name="connsiteX24" fmla="*/ 0 w 8398697"/>
                            <a:gd name="connsiteY24" fmla="*/ 1130672 h 3268241"/>
                            <a:gd name="connsiteX25" fmla="*/ 1132046 w 8398697"/>
                            <a:gd name="connsiteY25" fmla="*/ 0 h 3268241"/>
                            <a:gd name="connsiteX26" fmla="*/ 8396565 w 8398697"/>
                            <a:gd name="connsiteY26" fmla="*/ 115403 h 3268241"/>
                            <a:gd name="connsiteX27" fmla="*/ 8398372 w 8398697"/>
                            <a:gd name="connsiteY27" fmla="*/ 3268232 h 3268241"/>
                            <a:gd name="connsiteX28" fmla="*/ 7275128 w 8398697"/>
                            <a:gd name="connsiteY28" fmla="*/ 3268232 h 3268241"/>
                            <a:gd name="connsiteX29" fmla="*/ 6733201 w 8398697"/>
                            <a:gd name="connsiteY29" fmla="*/ 2553974 h 3268241"/>
                            <a:gd name="connsiteX30" fmla="*/ 6551855 w 8398697"/>
                            <a:gd name="connsiteY30" fmla="*/ 2220130 h 3268241"/>
                            <a:gd name="connsiteX31" fmla="*/ 6370507 w 8398697"/>
                            <a:gd name="connsiteY31" fmla="*/ 2555348 h 3268241"/>
                            <a:gd name="connsiteX32" fmla="*/ 5829624 w 8398697"/>
                            <a:gd name="connsiteY32" fmla="*/ 3268232 h 3268241"/>
                            <a:gd name="connsiteX33" fmla="*/ 4568507 w 8398697"/>
                            <a:gd name="connsiteY33" fmla="*/ 3268232 h 3268241"/>
                            <a:gd name="connsiteX34" fmla="*/ 5569557 w 8398697"/>
                            <a:gd name="connsiteY34" fmla="*/ 1949483 h 3268241"/>
                            <a:gd name="connsiteX35" fmla="*/ 5569557 w 8398697"/>
                            <a:gd name="connsiteY35" fmla="*/ 1628004 h 3268241"/>
                            <a:gd name="connsiteX36" fmla="*/ 4421025 w 8398697"/>
                            <a:gd name="connsiteY36" fmla="*/ 115403 h 3268241"/>
                            <a:gd name="connsiteX37" fmla="*/ 5682213 w 8398697"/>
                            <a:gd name="connsiteY37" fmla="*/ 115403 h 3268241"/>
                            <a:gd name="connsiteX38" fmla="*/ 6369133 w 8398697"/>
                            <a:gd name="connsiteY38" fmla="*/ 1020766 h 3268241"/>
                            <a:gd name="connsiteX39" fmla="*/ 6550481 w 8398697"/>
                            <a:gd name="connsiteY39" fmla="*/ 1354609 h 3268241"/>
                            <a:gd name="connsiteX40" fmla="*/ 6731828 w 8398697"/>
                            <a:gd name="connsiteY40" fmla="*/ 1019392 h 3268241"/>
                            <a:gd name="connsiteX41" fmla="*/ 7418749 w 8398697"/>
                            <a:gd name="connsiteY41" fmla="*/ 115403 h 3268241"/>
                            <a:gd name="connsiteX42" fmla="*/ 8396565 w 8398697"/>
                            <a:gd name="connsiteY42" fmla="*/ 115403 h 3268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398697" h="3268241">
                              <a:moveTo>
                                <a:pt x="8396565" y="488706"/>
                              </a:moveTo>
                              <a:lnTo>
                                <a:pt x="7532778" y="1626630"/>
                              </a:lnTo>
                              <a:cubicBezTo>
                                <a:pt x="7461339" y="1721425"/>
                                <a:pt x="7461339" y="1853314"/>
                                <a:pt x="7532778" y="1948109"/>
                              </a:cubicBezTo>
                              <a:lnTo>
                                <a:pt x="8316968" y="2981174"/>
                              </a:lnTo>
                              <a:lnTo>
                                <a:pt x="8396565" y="3086032"/>
                              </a:lnTo>
                              <a:lnTo>
                                <a:pt x="8396565" y="488706"/>
                              </a:lnTo>
                              <a:close/>
                              <a:moveTo>
                                <a:pt x="1132046" y="0"/>
                              </a:moveTo>
                              <a:cubicBezTo>
                                <a:pt x="1570303" y="0"/>
                                <a:pt x="1972838" y="255535"/>
                                <a:pt x="2156933" y="652575"/>
                              </a:cubicBezTo>
                              <a:lnTo>
                                <a:pt x="3022453" y="2505889"/>
                              </a:lnTo>
                              <a:cubicBezTo>
                                <a:pt x="3041687" y="2548478"/>
                                <a:pt x="3084276" y="2574581"/>
                                <a:pt x="3129613" y="2574581"/>
                              </a:cubicBezTo>
                              <a:cubicBezTo>
                                <a:pt x="3194184" y="2574581"/>
                                <a:pt x="3247763" y="2521002"/>
                                <a:pt x="3247763" y="2456431"/>
                              </a:cubicBezTo>
                              <a:lnTo>
                                <a:pt x="3247763" y="107160"/>
                              </a:lnTo>
                              <a:lnTo>
                                <a:pt x="4261660" y="107160"/>
                              </a:lnTo>
                              <a:lnTo>
                                <a:pt x="4261660" y="2456431"/>
                              </a:lnTo>
                              <a:cubicBezTo>
                                <a:pt x="4261660" y="2768293"/>
                                <a:pt x="4134579" y="3050961"/>
                                <a:pt x="3929533" y="3255664"/>
                              </a:cubicBezTo>
                              <a:lnTo>
                                <a:pt x="3915684" y="3268232"/>
                              </a:lnTo>
                              <a:lnTo>
                                <a:pt x="2347151" y="3268232"/>
                              </a:lnTo>
                              <a:lnTo>
                                <a:pt x="2281673" y="3203995"/>
                              </a:lnTo>
                              <a:cubicBezTo>
                                <a:pt x="2211028" y="3124205"/>
                                <a:pt x="2151094" y="3033789"/>
                                <a:pt x="2104727" y="2934528"/>
                              </a:cubicBezTo>
                              <a:lnTo>
                                <a:pt x="1239206" y="1081215"/>
                              </a:lnTo>
                              <a:cubicBezTo>
                                <a:pt x="1219972" y="1038625"/>
                                <a:pt x="1177383" y="1012522"/>
                                <a:pt x="1132046" y="1012522"/>
                              </a:cubicBezTo>
                              <a:cubicBezTo>
                                <a:pt x="1067476" y="1012522"/>
                                <a:pt x="1013896" y="1066102"/>
                                <a:pt x="1013896" y="1130672"/>
                              </a:cubicBezTo>
                              <a:lnTo>
                                <a:pt x="1013896" y="3268232"/>
                              </a:lnTo>
                              <a:lnTo>
                                <a:pt x="0" y="3268232"/>
                              </a:lnTo>
                              <a:lnTo>
                                <a:pt x="0" y="1130672"/>
                              </a:lnTo>
                              <a:cubicBezTo>
                                <a:pt x="0" y="506948"/>
                                <a:pt x="508322" y="0"/>
                                <a:pt x="1132046" y="0"/>
                              </a:cubicBezTo>
                              <a:close/>
                              <a:moveTo>
                                <a:pt x="8396565" y="115403"/>
                              </a:moveTo>
                              <a:cubicBezTo>
                                <a:pt x="8391561" y="107475"/>
                                <a:pt x="8400469" y="3274582"/>
                                <a:pt x="8398372" y="3268232"/>
                              </a:cubicBezTo>
                              <a:lnTo>
                                <a:pt x="7275128" y="3268232"/>
                              </a:lnTo>
                              <a:lnTo>
                                <a:pt x="6733201" y="2553974"/>
                              </a:lnTo>
                              <a:cubicBezTo>
                                <a:pt x="6654893" y="2450936"/>
                                <a:pt x="6594444" y="2338281"/>
                                <a:pt x="6551855" y="2220130"/>
                              </a:cubicBezTo>
                              <a:cubicBezTo>
                                <a:pt x="6509266" y="2338281"/>
                                <a:pt x="6448817" y="2450936"/>
                                <a:pt x="6370507" y="2555348"/>
                              </a:cubicBezTo>
                              <a:lnTo>
                                <a:pt x="5829624" y="3268232"/>
                              </a:lnTo>
                              <a:lnTo>
                                <a:pt x="4568507" y="3268232"/>
                              </a:lnTo>
                              <a:lnTo>
                                <a:pt x="5569557" y="1949483"/>
                              </a:lnTo>
                              <a:cubicBezTo>
                                <a:pt x="5640997" y="1854687"/>
                                <a:pt x="5640997" y="1722799"/>
                                <a:pt x="5569557" y="1628004"/>
                              </a:cubicBezTo>
                              <a:lnTo>
                                <a:pt x="4421025" y="115403"/>
                              </a:lnTo>
                              <a:lnTo>
                                <a:pt x="5682213" y="115403"/>
                              </a:lnTo>
                              <a:lnTo>
                                <a:pt x="6369133" y="1020766"/>
                              </a:lnTo>
                              <a:cubicBezTo>
                                <a:pt x="6447443" y="1123804"/>
                                <a:pt x="6507892" y="1236459"/>
                                <a:pt x="6550481" y="1354609"/>
                              </a:cubicBezTo>
                              <a:cubicBezTo>
                                <a:pt x="6593070" y="1236459"/>
                                <a:pt x="6653519" y="1123804"/>
                                <a:pt x="6731828" y="1019392"/>
                              </a:cubicBezTo>
                              <a:lnTo>
                                <a:pt x="7418749" y="115403"/>
                              </a:lnTo>
                              <a:lnTo>
                                <a:pt x="8396565" y="115403"/>
                              </a:lnTo>
                              <a:close/>
                            </a:path>
                          </a:pathLst>
                        </a:custGeom>
                        <a:solidFill>
                          <a:schemeClr val="tx1">
                            <a:lumMod val="50000"/>
                          </a:schemeClr>
                        </a:solidFill>
                      </pic:spPr>
                    </pic:pic>
                  </a:graphicData>
                </a:graphic>
                <wp14:sizeRelH relativeFrom="margin">
                  <wp14:pctWidth>0</wp14:pctWidth>
                </wp14:sizeRelH>
                <wp14:sizeRelV relativeFrom="margin">
                  <wp14:pctHeight>0</wp14:pctHeight>
                </wp14:sizeRelV>
              </wp:anchor>
            </w:drawing>
          </w:r>
          <w:r w:rsidR="00A25664" w:rsidRPr="00093FCF">
            <w:rPr>
              <w:rFonts w:ascii="Calibri" w:hAnsi="Calibri"/>
              <w:b/>
              <w:bCs/>
              <w:color w:val="70E3D6"/>
              <w:sz w:val="60"/>
              <w:szCs w:val="60"/>
              <w:lang w:val="en-US" w:eastAsia="fr-FR" w:bidi="fr-FR"/>
            </w:rPr>
            <w:br w:type="page"/>
          </w:r>
        </w:p>
        <w:p w14:paraId="62D7267B" w14:textId="77777777" w:rsidR="00F01F0A" w:rsidRPr="003111A8" w:rsidRDefault="00F01F0A" w:rsidP="00F01F0A">
          <w:pPr>
            <w:tabs>
              <w:tab w:val="left" w:pos="1785"/>
            </w:tabs>
            <w:rPr>
              <w:rFonts w:ascii="Calibri" w:hAnsi="Calibri"/>
            </w:rPr>
          </w:pPr>
          <w:bookmarkStart w:id="0" w:name="_Toc180687403"/>
          <w:bookmarkStart w:id="1" w:name="_Toc180687430"/>
          <w:bookmarkStart w:id="2" w:name="_Toc181103991"/>
        </w:p>
        <w:p w14:paraId="72EC2F65" w14:textId="77777777" w:rsidR="00F01F0A" w:rsidRPr="00F01F0A" w:rsidRDefault="00F01F0A" w:rsidP="00F01F0A">
          <w:pPr>
            <w:pStyle w:val="Text"/>
          </w:pPr>
          <w:r w:rsidRPr="00F01F0A">
            <w:t>Immediately fill a complaint if you are the victim of a cyberattack, get closer to legal authorities in Luxembourg.</w:t>
          </w:r>
        </w:p>
        <w:p w14:paraId="69E3396A" w14:textId="77777777" w:rsidR="00F01F0A" w:rsidRPr="00F01F0A" w:rsidRDefault="00F01F0A" w:rsidP="00F01F0A">
          <w:pPr>
            <w:pStyle w:val="Text"/>
          </w:pPr>
        </w:p>
        <w:p w14:paraId="4D1E7DEF" w14:textId="77777777" w:rsidR="00F01F0A" w:rsidRPr="003111A8" w:rsidRDefault="00F01F0A" w:rsidP="00F01F0A">
          <w:pPr>
            <w:pStyle w:val="Text"/>
            <w:numPr>
              <w:ilvl w:val="0"/>
              <w:numId w:val="31"/>
            </w:numPr>
            <w:rPr>
              <w:lang w:val="fr-FR"/>
            </w:rPr>
          </w:pPr>
          <w:r w:rsidRPr="003111A8">
            <w:rPr>
              <w:lang w:val="fr-FR"/>
            </w:rPr>
            <w:t>Police Grand-ducale du Luxembourg</w:t>
          </w:r>
        </w:p>
        <w:p w14:paraId="25D21F47" w14:textId="77777777" w:rsidR="00F01F0A" w:rsidRPr="003111A8" w:rsidRDefault="00F01F0A" w:rsidP="00F01F0A">
          <w:pPr>
            <w:pStyle w:val="Text"/>
            <w:numPr>
              <w:ilvl w:val="0"/>
              <w:numId w:val="31"/>
            </w:numPr>
            <w:rPr>
              <w:lang w:val="fr-FR"/>
            </w:rPr>
          </w:pPr>
          <w:r w:rsidRPr="003111A8">
            <w:rPr>
              <w:lang w:val="fr-FR"/>
            </w:rPr>
            <w:t>Parquet du Luxembourg (Parquet du Tribunal d’Arrondissement du Luxembourg et Parquet du Tribunal d’Arrondissement de Diekirch)</w:t>
          </w:r>
        </w:p>
        <w:p w14:paraId="0906BE63" w14:textId="77777777" w:rsidR="00F01F0A" w:rsidRPr="003111A8" w:rsidRDefault="00F01F0A" w:rsidP="00F01F0A">
          <w:pPr>
            <w:pStyle w:val="Text"/>
            <w:numPr>
              <w:ilvl w:val="0"/>
              <w:numId w:val="31"/>
            </w:numPr>
            <w:rPr>
              <w:lang w:val="fr-FR"/>
            </w:rPr>
          </w:pPr>
          <w:r w:rsidRPr="003111A8">
            <w:rPr>
              <w:lang w:val="fr-FR"/>
            </w:rPr>
            <w:t>Service de la Police Judiciaire, Section Nouvelles Technologies, Luxembourg</w:t>
          </w:r>
        </w:p>
        <w:p w14:paraId="62C29C67" w14:textId="77777777" w:rsidR="00F01F0A" w:rsidRPr="003111A8" w:rsidRDefault="00F01F0A" w:rsidP="00F01F0A">
          <w:pPr>
            <w:tabs>
              <w:tab w:val="left" w:pos="1785"/>
            </w:tabs>
            <w:rPr>
              <w:rFonts w:ascii="Calibri" w:hAnsi="Calibri"/>
              <w:sz w:val="20"/>
              <w:szCs w:val="20"/>
              <w:lang w:val="fr-FR"/>
            </w:rPr>
          </w:pPr>
        </w:p>
        <w:p w14:paraId="5EF6FD59" w14:textId="77777777" w:rsidR="00F01F0A" w:rsidRPr="003111A8" w:rsidRDefault="00F01F0A" w:rsidP="00F01F0A">
          <w:pPr>
            <w:tabs>
              <w:tab w:val="left" w:pos="1785"/>
            </w:tabs>
            <w:rPr>
              <w:rFonts w:ascii="Calibri" w:hAnsi="Calibri"/>
              <w:sz w:val="20"/>
              <w:szCs w:val="20"/>
              <w:lang w:val="fr-FR"/>
            </w:rPr>
          </w:pPr>
        </w:p>
        <w:p w14:paraId="446228AE" w14:textId="77777777" w:rsidR="00F01F0A" w:rsidRPr="00F01F0A" w:rsidRDefault="00F01F0A" w:rsidP="00F01F0A">
          <w:pPr>
            <w:pStyle w:val="Text"/>
            <w:rPr>
              <w:b/>
              <w:bCs w:val="0"/>
            </w:rPr>
          </w:pPr>
          <w:r w:rsidRPr="00F01F0A">
            <w:rPr>
              <w:b/>
              <w:bCs w:val="0"/>
            </w:rPr>
            <w:t xml:space="preserve">In case of positive identification of a compromised server, don't forget to follow the data privacy regulation laws in Europe. It is necessary to identify the problem in detail, identify the leaked personal data and affected people, and contact CNPD within 72 hours to comply with the law and </w:t>
          </w:r>
          <w:proofErr w:type="gramStart"/>
          <w:r w:rsidRPr="00F01F0A">
            <w:rPr>
              <w:b/>
              <w:bCs w:val="0"/>
            </w:rPr>
            <w:t>in order to</w:t>
          </w:r>
          <w:proofErr w:type="gramEnd"/>
          <w:r w:rsidRPr="00F01F0A">
            <w:rPr>
              <w:b/>
              <w:bCs w:val="0"/>
            </w:rPr>
            <w:t xml:space="preserve"> notify the affected people about the leak.</w:t>
          </w:r>
        </w:p>
        <w:p w14:paraId="04BF83E4" w14:textId="77777777" w:rsidR="00F01F0A" w:rsidRPr="00F01F0A" w:rsidRDefault="00F01F0A" w:rsidP="00F01F0A">
          <w:pPr>
            <w:tabs>
              <w:tab w:val="left" w:pos="1785"/>
            </w:tabs>
            <w:rPr>
              <w:rFonts w:ascii="Calibri" w:hAnsi="Calibri"/>
              <w:sz w:val="20"/>
              <w:szCs w:val="20"/>
              <w:lang w:val="en-US"/>
            </w:rPr>
          </w:pPr>
        </w:p>
        <w:p w14:paraId="42336BCA" w14:textId="77777777" w:rsidR="00F01F0A" w:rsidRPr="00F01F0A" w:rsidRDefault="00F01F0A" w:rsidP="00F01F0A">
          <w:pPr>
            <w:tabs>
              <w:tab w:val="left" w:pos="1785"/>
            </w:tabs>
            <w:rPr>
              <w:rFonts w:ascii="Calibri" w:hAnsi="Calibri"/>
              <w:sz w:val="20"/>
              <w:szCs w:val="20"/>
              <w:lang w:val="en-US"/>
            </w:rPr>
          </w:pPr>
        </w:p>
        <w:p w14:paraId="49BAF36F" w14:textId="73C0ED68" w:rsidR="00F01F0A" w:rsidRPr="00F01F0A" w:rsidRDefault="00976801" w:rsidP="00F01F0A">
          <w:pPr>
            <w:pStyle w:val="Text"/>
          </w:pPr>
          <w:r>
            <w:t>The Proximus Luxembourg CSIRT</w:t>
          </w:r>
          <w:r w:rsidR="00F01F0A" w:rsidRPr="00F01F0A">
            <w:t xml:space="preserve"> </w:t>
          </w:r>
          <w:r w:rsidR="004517EE">
            <w:t>(PXS-LU-CSIRT)</w:t>
          </w:r>
          <w:r w:rsidR="004517EE" w:rsidRPr="00F01F0A">
            <w:t xml:space="preserve"> </w:t>
          </w:r>
          <w:r w:rsidR="00F01F0A" w:rsidRPr="00F01F0A">
            <w:t xml:space="preserve">is the response entity for the computer incidents related to the Autonomous System Number (ASN) AS56665. </w:t>
          </w:r>
        </w:p>
        <w:p w14:paraId="2419B501" w14:textId="77777777" w:rsidR="00F01F0A" w:rsidRPr="00F01F0A" w:rsidRDefault="00F01F0A" w:rsidP="00F01F0A">
          <w:pPr>
            <w:tabs>
              <w:tab w:val="left" w:pos="1785"/>
            </w:tabs>
            <w:rPr>
              <w:rFonts w:ascii="Calibri" w:hAnsi="Calibri"/>
              <w:sz w:val="20"/>
              <w:szCs w:val="20"/>
              <w:lang w:val="en-US"/>
            </w:rPr>
          </w:pPr>
        </w:p>
        <w:p w14:paraId="0941AC60" w14:textId="77777777" w:rsidR="00F01F0A" w:rsidRPr="00F01F0A" w:rsidRDefault="00F01F0A" w:rsidP="00F01F0A">
          <w:pPr>
            <w:pStyle w:val="Text"/>
          </w:pPr>
          <w:r w:rsidRPr="00F01F0A">
            <w:t xml:space="preserve">To report an incident, please complete as detailed as possible this form and send it to </w:t>
          </w:r>
          <w:proofErr w:type="spellStart"/>
          <w:r w:rsidRPr="00F01F0A">
            <w:t>csirt</w:t>
          </w:r>
          <w:proofErr w:type="spellEnd"/>
          <w:r w:rsidRPr="00F01F0A">
            <w:t>(at)</w:t>
          </w:r>
          <w:proofErr w:type="spellStart"/>
          <w:r w:rsidRPr="00F01F0A">
            <w:t>proximus</w:t>
          </w:r>
          <w:proofErr w:type="spellEnd"/>
          <w:r w:rsidRPr="00F01F0A">
            <w:t>(dot)</w:t>
          </w:r>
          <w:proofErr w:type="spellStart"/>
          <w:r w:rsidRPr="00F01F0A">
            <w:t>lu</w:t>
          </w:r>
          <w:proofErr w:type="spellEnd"/>
          <w:r w:rsidRPr="00F01F0A">
            <w:t xml:space="preserve"> preferably PGP/GPG encrypted (PGP </w:t>
          </w:r>
          <w:proofErr w:type="spellStart"/>
          <w:r w:rsidRPr="00F01F0A">
            <w:t>KeyID</w:t>
          </w:r>
          <w:proofErr w:type="spellEnd"/>
          <w:r w:rsidRPr="00F01F0A">
            <w:t xml:space="preserve"> 6E2EA9F8).</w:t>
          </w:r>
        </w:p>
        <w:p w14:paraId="377E9D84" w14:textId="77777777" w:rsidR="00F01F0A" w:rsidRPr="00F01F0A" w:rsidRDefault="00F01F0A" w:rsidP="00F01F0A">
          <w:pPr>
            <w:tabs>
              <w:tab w:val="left" w:pos="1785"/>
            </w:tabs>
            <w:rPr>
              <w:rFonts w:ascii="Calibri" w:hAnsi="Calibri"/>
              <w:sz w:val="20"/>
              <w:szCs w:val="20"/>
              <w:lang w:val="en-US"/>
            </w:rPr>
          </w:pPr>
        </w:p>
        <w:p w14:paraId="0F6DA51A" w14:textId="77777777" w:rsidR="00F01F0A" w:rsidRPr="00F01F0A" w:rsidRDefault="00F01F0A" w:rsidP="00F01F0A">
          <w:pPr>
            <w:pStyle w:val="Text"/>
          </w:pPr>
          <w:r w:rsidRPr="00F01F0A">
            <w:t xml:space="preserve">PXS-LU-CSIRT hours of operation are restricted to regular business hours: 09h00-17h00 CET from Monday to Friday except during Luxembourg’s public holidays. </w:t>
          </w:r>
        </w:p>
        <w:p w14:paraId="7C63893E" w14:textId="77777777" w:rsidR="00F01F0A" w:rsidRPr="00F01F0A" w:rsidRDefault="00F01F0A" w:rsidP="00F01F0A">
          <w:pPr>
            <w:tabs>
              <w:tab w:val="left" w:pos="1785"/>
            </w:tabs>
            <w:rPr>
              <w:rFonts w:ascii="Calibri" w:hAnsi="Calibri"/>
              <w:sz w:val="20"/>
              <w:szCs w:val="20"/>
              <w:lang w:val="en-US"/>
            </w:rPr>
          </w:pPr>
        </w:p>
        <w:p w14:paraId="11951593" w14:textId="77777777" w:rsidR="00F01F0A" w:rsidRPr="00F01F0A" w:rsidRDefault="00F01F0A" w:rsidP="00F01F0A">
          <w:pPr>
            <w:pStyle w:val="Text"/>
          </w:pPr>
          <w:r w:rsidRPr="00F01F0A">
            <w:t>Outside of these hours and in case of emergency, the email &lt;</w:t>
          </w:r>
          <w:proofErr w:type="spellStart"/>
          <w:r w:rsidRPr="00F01F0A">
            <w:t>telecomsd</w:t>
          </w:r>
          <w:proofErr w:type="spellEnd"/>
          <w:r w:rsidRPr="00F01F0A">
            <w:t xml:space="preserve"> (at) </w:t>
          </w:r>
          <w:proofErr w:type="spellStart"/>
          <w:r w:rsidRPr="00F01F0A">
            <w:t>proximus</w:t>
          </w:r>
          <w:proofErr w:type="spellEnd"/>
          <w:r w:rsidRPr="00F01F0A">
            <w:t xml:space="preserve"> (dot) </w:t>
          </w:r>
          <w:proofErr w:type="spellStart"/>
          <w:r w:rsidRPr="00F01F0A">
            <w:t>lu</w:t>
          </w:r>
          <w:proofErr w:type="spellEnd"/>
          <w:r w:rsidRPr="00F01F0A">
            <w:t xml:space="preserve">&gt; address, mainly dedicated to operational problems, can be contacted. </w:t>
          </w:r>
        </w:p>
        <w:p w14:paraId="1F695A3B" w14:textId="77777777" w:rsidR="00F01F0A" w:rsidRPr="00F01F0A" w:rsidRDefault="00F01F0A" w:rsidP="00F01F0A">
          <w:pPr>
            <w:tabs>
              <w:tab w:val="left" w:pos="1785"/>
            </w:tabs>
            <w:rPr>
              <w:rFonts w:ascii="Calibri" w:hAnsi="Calibri"/>
              <w:sz w:val="20"/>
              <w:szCs w:val="20"/>
              <w:lang w:val="en-US"/>
            </w:rPr>
          </w:pPr>
        </w:p>
        <w:p w14:paraId="27B75B42" w14:textId="77777777" w:rsidR="00F01F0A" w:rsidRPr="00F01F0A" w:rsidRDefault="00F01F0A" w:rsidP="00F01F0A">
          <w:pPr>
            <w:pStyle w:val="Text"/>
            <w:jc w:val="left"/>
          </w:pPr>
          <w:r w:rsidRPr="00F01F0A">
            <w:t>All reported information will be treated confidentially according to our policies (please refer to our rfc2350 available at https://www.proximusnxt.lu/en/proximus-luxembourg-csirt).</w:t>
          </w:r>
        </w:p>
        <w:p w14:paraId="4844DB1B" w14:textId="7F2B149E" w:rsidR="009F3A43" w:rsidRPr="00C8200F" w:rsidRDefault="00000000" w:rsidP="00F01F0A">
          <w:pPr>
            <w:pStyle w:val="Text"/>
          </w:pPr>
        </w:p>
      </w:sdtContent>
    </w:sdt>
    <w:bookmarkEnd w:id="2" w:displacedByCustomXml="prev"/>
    <w:bookmarkEnd w:id="1" w:displacedByCustomXml="prev"/>
    <w:bookmarkEnd w:id="0" w:displacedByCustomXml="prev"/>
    <w:p w14:paraId="0BBA0DC3" w14:textId="77777777" w:rsidR="0075790D" w:rsidRPr="00E16C2E" w:rsidRDefault="0075790D" w:rsidP="00C8200F">
      <w:pPr>
        <w:pStyle w:val="Text"/>
      </w:pPr>
    </w:p>
    <w:p w14:paraId="783F2762" w14:textId="0BB6967E" w:rsidR="00F01F0A" w:rsidRDefault="00F01F0A">
      <w:pPr>
        <w:rPr>
          <w:rFonts w:asciiTheme="majorHAnsi" w:hAnsiTheme="majorHAnsi"/>
          <w:b/>
          <w:bCs/>
          <w:noProof/>
          <w:color w:val="44216C" w:themeColor="text1" w:themeShade="BF"/>
          <w:sz w:val="32"/>
          <w:lang w:val="en-US"/>
        </w:rPr>
      </w:pPr>
      <w:r>
        <w:rPr>
          <w:lang w:val="en-US"/>
        </w:rPr>
        <w:br w:type="page"/>
      </w:r>
    </w:p>
    <w:tbl>
      <w:tblPr>
        <w:tblStyle w:val="TableGrid"/>
        <w:tblW w:w="0" w:type="auto"/>
        <w:jc w:val="center"/>
        <w:tblBorders>
          <w:insideH w:val="single" w:sz="4" w:space="0" w:color="F39200" w:themeColor="accent2"/>
          <w:insideV w:val="single" w:sz="4" w:space="0" w:color="F39200" w:themeColor="accent2"/>
        </w:tblBorders>
        <w:tblCellMar>
          <w:top w:w="57" w:type="dxa"/>
          <w:left w:w="227" w:type="dxa"/>
          <w:bottom w:w="113" w:type="dxa"/>
          <w:right w:w="227" w:type="dxa"/>
        </w:tblCellMar>
        <w:tblLook w:val="04A0" w:firstRow="1" w:lastRow="0" w:firstColumn="1" w:lastColumn="0" w:noHBand="0" w:noVBand="1"/>
      </w:tblPr>
      <w:tblGrid>
        <w:gridCol w:w="9343"/>
      </w:tblGrid>
      <w:tr w:rsidR="00F01F0A" w:rsidRPr="00875E2E" w14:paraId="18D13BCF" w14:textId="77777777" w:rsidTr="00E3049A">
        <w:trPr>
          <w:cnfStyle w:val="100000000000" w:firstRow="1" w:lastRow="0" w:firstColumn="0" w:lastColumn="0" w:oddVBand="0" w:evenVBand="0" w:oddHBand="0" w:evenHBand="0" w:firstRowFirstColumn="0" w:firstRowLastColumn="0" w:lastRowFirstColumn="0" w:lastRowLastColumn="0"/>
          <w:trHeight w:val="340"/>
          <w:jc w:val="center"/>
        </w:trPr>
        <w:tc>
          <w:tcPr>
            <w:tcW w:w="9343" w:type="dxa"/>
            <w:tcBorders>
              <w:bottom w:val="single" w:sz="12" w:space="0" w:color="BC9DE0" w:themeColor="text1" w:themeTint="66"/>
              <w:right w:val="single" w:sz="4" w:space="0" w:color="002060"/>
            </w:tcBorders>
          </w:tcPr>
          <w:p w14:paraId="78609B86" w14:textId="77777777" w:rsidR="00F01F0A" w:rsidRPr="00F01F0A" w:rsidRDefault="00F01F0A" w:rsidP="00F01F0A">
            <w:pPr>
              <w:jc w:val="center"/>
              <w:rPr>
                <w:rFonts w:asciiTheme="majorHAnsi" w:hAnsiTheme="majorHAnsi"/>
                <w:bCs/>
                <w:sz w:val="22"/>
                <w:szCs w:val="22"/>
                <w:lang w:val="en-US" w:eastAsia="fr-FR"/>
              </w:rPr>
            </w:pPr>
            <w:r w:rsidRPr="00F01F0A">
              <w:rPr>
                <w:rFonts w:asciiTheme="majorHAnsi" w:hAnsiTheme="majorHAnsi"/>
                <w:bCs/>
                <w:sz w:val="22"/>
                <w:szCs w:val="22"/>
                <w:lang w:val="en-US" w:eastAsia="fr-FR"/>
              </w:rPr>
              <w:lastRenderedPageBreak/>
              <w:t>Incident Reporting Form</w:t>
            </w:r>
          </w:p>
          <w:p w14:paraId="2D3B6A41" w14:textId="77777777" w:rsidR="00F01F0A" w:rsidRPr="00F01F0A" w:rsidRDefault="00F01F0A" w:rsidP="00F01F0A">
            <w:pPr>
              <w:jc w:val="center"/>
              <w:rPr>
                <w:rFonts w:asciiTheme="majorHAnsi" w:hAnsiTheme="majorHAnsi"/>
                <w:bCs/>
                <w:sz w:val="22"/>
                <w:szCs w:val="22"/>
                <w:lang w:val="en-US" w:eastAsia="fr-FR"/>
              </w:rPr>
            </w:pPr>
            <w:r w:rsidRPr="00F01F0A">
              <w:rPr>
                <w:rFonts w:asciiTheme="majorHAnsi" w:hAnsiTheme="majorHAnsi"/>
                <w:bCs/>
                <w:sz w:val="22"/>
                <w:szCs w:val="22"/>
                <w:lang w:val="en-US" w:eastAsia="fr-FR"/>
              </w:rPr>
              <w:t xml:space="preserve">Proximus Luxembourg Cyber Security Incident Response Team </w:t>
            </w:r>
          </w:p>
          <w:p w14:paraId="1894A02A" w14:textId="5B67FBC8" w:rsidR="00F01F0A" w:rsidRPr="00875E2E" w:rsidRDefault="00F01F0A" w:rsidP="00F01F0A">
            <w:pPr>
              <w:spacing w:before="0"/>
              <w:jc w:val="center"/>
              <w:rPr>
                <w:rFonts w:asciiTheme="majorHAnsi" w:hAnsiTheme="majorHAnsi"/>
                <w:bCs/>
                <w:sz w:val="22"/>
                <w:szCs w:val="22"/>
                <w:lang w:eastAsia="fr-FR"/>
              </w:rPr>
            </w:pPr>
            <w:r w:rsidRPr="00F01F0A">
              <w:rPr>
                <w:rFonts w:asciiTheme="majorHAnsi" w:hAnsiTheme="majorHAnsi"/>
                <w:bCs/>
                <w:sz w:val="22"/>
                <w:szCs w:val="22"/>
                <w:lang w:eastAsia="fr-FR"/>
              </w:rPr>
              <w:t>~ PXS-LU-CSIRT</w:t>
            </w:r>
          </w:p>
        </w:tc>
      </w:tr>
    </w:tbl>
    <w:p w14:paraId="32721B24" w14:textId="77777777" w:rsidR="00F01F0A" w:rsidRDefault="00F01F0A" w:rsidP="00F01F0A">
      <w:pPr>
        <w:rPr>
          <w:lang w:val="en-US"/>
        </w:rPr>
      </w:pPr>
    </w:p>
    <w:p w14:paraId="3CBC195B" w14:textId="77777777" w:rsidR="00E3049A" w:rsidRDefault="00E3049A">
      <w:pPr>
        <w:rPr>
          <w:lang w:val="en-US"/>
        </w:rPr>
      </w:pPr>
    </w:p>
    <w:tbl>
      <w:tblPr>
        <w:tblStyle w:val="TableGrid"/>
        <w:tblW w:w="0" w:type="auto"/>
        <w:jc w:val="center"/>
        <w:tblBorders>
          <w:insideH w:val="single" w:sz="4" w:space="0" w:color="F39200" w:themeColor="accent2"/>
          <w:insideV w:val="single" w:sz="4" w:space="0" w:color="F39200" w:themeColor="accent2"/>
        </w:tblBorders>
        <w:tblCellMar>
          <w:top w:w="57" w:type="dxa"/>
          <w:left w:w="227" w:type="dxa"/>
          <w:bottom w:w="113" w:type="dxa"/>
          <w:right w:w="227" w:type="dxa"/>
        </w:tblCellMar>
        <w:tblLook w:val="04A0" w:firstRow="1" w:lastRow="0" w:firstColumn="1" w:lastColumn="0" w:noHBand="0" w:noVBand="1"/>
      </w:tblPr>
      <w:tblGrid>
        <w:gridCol w:w="2727"/>
        <w:gridCol w:w="6616"/>
      </w:tblGrid>
      <w:tr w:rsidR="00E3049A" w:rsidRPr="00E3049A" w14:paraId="4B259040" w14:textId="77777777" w:rsidTr="0089711B">
        <w:trPr>
          <w:cnfStyle w:val="100000000000" w:firstRow="1" w:lastRow="0" w:firstColumn="0" w:lastColumn="0" w:oddVBand="0" w:evenVBand="0" w:oddHBand="0" w:evenHBand="0" w:firstRowFirstColumn="0" w:firstRowLastColumn="0" w:lastRowFirstColumn="0" w:lastRowLastColumn="0"/>
          <w:trHeight w:val="340"/>
          <w:jc w:val="center"/>
        </w:trPr>
        <w:tc>
          <w:tcPr>
            <w:tcW w:w="9343" w:type="dxa"/>
            <w:gridSpan w:val="2"/>
            <w:tcBorders>
              <w:top w:val="single" w:sz="12" w:space="0" w:color="BC9DE0" w:themeColor="text1" w:themeTint="66"/>
              <w:bottom w:val="single" w:sz="12" w:space="0" w:color="BC9DE0" w:themeColor="text1" w:themeTint="66"/>
              <w:right w:val="single" w:sz="4" w:space="0" w:color="002060"/>
            </w:tcBorders>
            <w:shd w:val="clear" w:color="auto" w:fill="5C2D91"/>
          </w:tcPr>
          <w:p w14:paraId="7C4DAE53" w14:textId="77777777" w:rsidR="00E3049A" w:rsidRPr="00E3049A" w:rsidRDefault="00E3049A" w:rsidP="0089711B">
            <w:pPr>
              <w:jc w:val="center"/>
              <w:rPr>
                <w:rFonts w:asciiTheme="majorHAnsi" w:hAnsiTheme="majorHAnsi"/>
                <w:b w:val="0"/>
                <w:sz w:val="22"/>
                <w:szCs w:val="22"/>
                <w:u w:val="single"/>
                <w:lang w:eastAsia="fr-FR"/>
              </w:rPr>
            </w:pPr>
            <w:r w:rsidRPr="00E3049A">
              <w:rPr>
                <w:rFonts w:asciiTheme="majorHAnsi" w:hAnsiTheme="majorHAnsi"/>
                <w:b w:val="0"/>
                <w:sz w:val="22"/>
                <w:szCs w:val="22"/>
                <w:u w:val="single"/>
                <w:lang w:eastAsia="fr-FR"/>
              </w:rPr>
              <w:t>About the reporter</w:t>
            </w:r>
          </w:p>
        </w:tc>
      </w:tr>
      <w:tr w:rsidR="00E3049A" w:rsidRPr="001A520D" w14:paraId="4BF127B6" w14:textId="77777777" w:rsidTr="0089711B">
        <w:trPr>
          <w:trHeight w:val="340"/>
          <w:jc w:val="center"/>
        </w:trPr>
        <w:tc>
          <w:tcPr>
            <w:tcW w:w="2727" w:type="dxa"/>
            <w:tcBorders>
              <w:top w:val="single" w:sz="12" w:space="0" w:color="BC9DE0" w:themeColor="text1" w:themeTint="66"/>
              <w:bottom w:val="single" w:sz="12" w:space="0" w:color="BC9DE0" w:themeColor="text1" w:themeTint="66"/>
              <w:right w:val="single" w:sz="4" w:space="0" w:color="7030A0"/>
            </w:tcBorders>
            <w:vAlign w:val="top"/>
          </w:tcPr>
          <w:p w14:paraId="7B1BC8E1" w14:textId="77777777" w:rsidR="00E3049A" w:rsidRPr="00F01F0A" w:rsidRDefault="00E3049A" w:rsidP="0089711B">
            <w:pPr>
              <w:spacing w:before="0"/>
              <w:jc w:val="center"/>
              <w:rPr>
                <w:b/>
                <w:bCs/>
                <w:color w:val="3C3C3B"/>
                <w:sz w:val="22"/>
                <w:szCs w:val="22"/>
                <w:lang w:eastAsia="fr-FR"/>
              </w:rPr>
            </w:pPr>
            <w:proofErr w:type="spellStart"/>
            <w:r w:rsidRPr="00F01F0A">
              <w:rPr>
                <w:b/>
                <w:bCs/>
                <w:sz w:val="22"/>
                <w:szCs w:val="22"/>
              </w:rPr>
              <w:t>Company</w:t>
            </w:r>
            <w:proofErr w:type="spellEnd"/>
          </w:p>
        </w:tc>
        <w:tc>
          <w:tcPr>
            <w:tcW w:w="6616" w:type="dxa"/>
            <w:tcBorders>
              <w:top w:val="single" w:sz="12" w:space="0" w:color="BC9DE0" w:themeColor="text1" w:themeTint="66"/>
              <w:left w:val="single" w:sz="4" w:space="0" w:color="7030A0"/>
              <w:bottom w:val="single" w:sz="12" w:space="0" w:color="BC9DE0" w:themeColor="text1" w:themeTint="66"/>
              <w:right w:val="single" w:sz="4" w:space="0" w:color="7030A0"/>
            </w:tcBorders>
          </w:tcPr>
          <w:p w14:paraId="73F65393" w14:textId="77777777" w:rsidR="00E3049A" w:rsidRPr="001A520D" w:rsidRDefault="00E3049A" w:rsidP="0089711B">
            <w:pPr>
              <w:pStyle w:val="Text"/>
              <w:jc w:val="center"/>
            </w:pPr>
          </w:p>
        </w:tc>
      </w:tr>
      <w:tr w:rsidR="00E3049A" w:rsidRPr="001A520D" w14:paraId="2AE6D404" w14:textId="77777777" w:rsidTr="0089711B">
        <w:trPr>
          <w:trHeight w:val="340"/>
          <w:jc w:val="center"/>
        </w:trPr>
        <w:tc>
          <w:tcPr>
            <w:tcW w:w="2727" w:type="dxa"/>
            <w:tcBorders>
              <w:top w:val="single" w:sz="12" w:space="0" w:color="BC9DE0" w:themeColor="text1" w:themeTint="66"/>
              <w:bottom w:val="single" w:sz="12" w:space="0" w:color="BC9DE0" w:themeColor="text1" w:themeTint="66"/>
              <w:right w:val="single" w:sz="4" w:space="0" w:color="7030A0"/>
            </w:tcBorders>
            <w:vAlign w:val="top"/>
          </w:tcPr>
          <w:p w14:paraId="7D8D4DF3" w14:textId="77777777" w:rsidR="00E3049A" w:rsidRPr="00F01F0A" w:rsidRDefault="00E3049A" w:rsidP="0089711B">
            <w:pPr>
              <w:jc w:val="center"/>
              <w:rPr>
                <w:b/>
                <w:bCs/>
                <w:color w:val="3C3C3B"/>
                <w:sz w:val="22"/>
                <w:szCs w:val="22"/>
                <w:lang w:eastAsia="fr-FR"/>
              </w:rPr>
            </w:pPr>
            <w:r w:rsidRPr="00F01F0A">
              <w:rPr>
                <w:b/>
                <w:bCs/>
                <w:sz w:val="22"/>
                <w:szCs w:val="22"/>
              </w:rPr>
              <w:t>Name</w:t>
            </w:r>
          </w:p>
        </w:tc>
        <w:tc>
          <w:tcPr>
            <w:tcW w:w="6616" w:type="dxa"/>
            <w:tcBorders>
              <w:top w:val="single" w:sz="12" w:space="0" w:color="BC9DE0" w:themeColor="text1" w:themeTint="66"/>
              <w:left w:val="single" w:sz="4" w:space="0" w:color="7030A0"/>
              <w:bottom w:val="single" w:sz="12" w:space="0" w:color="BC9DE0" w:themeColor="text1" w:themeTint="66"/>
              <w:right w:val="single" w:sz="4" w:space="0" w:color="7030A0"/>
            </w:tcBorders>
          </w:tcPr>
          <w:p w14:paraId="30F46581" w14:textId="77777777" w:rsidR="00E3049A" w:rsidRPr="001A520D" w:rsidRDefault="00E3049A" w:rsidP="0089711B">
            <w:pPr>
              <w:pStyle w:val="Text"/>
              <w:jc w:val="center"/>
            </w:pPr>
          </w:p>
        </w:tc>
      </w:tr>
      <w:tr w:rsidR="00E3049A" w:rsidRPr="001A520D" w14:paraId="5A4F5A8F" w14:textId="77777777" w:rsidTr="0089711B">
        <w:trPr>
          <w:trHeight w:val="340"/>
          <w:jc w:val="center"/>
        </w:trPr>
        <w:tc>
          <w:tcPr>
            <w:tcW w:w="2727" w:type="dxa"/>
            <w:tcBorders>
              <w:top w:val="single" w:sz="12" w:space="0" w:color="BC9DE0" w:themeColor="text1" w:themeTint="66"/>
              <w:bottom w:val="single" w:sz="12" w:space="0" w:color="BC9DE0" w:themeColor="text1" w:themeTint="66"/>
              <w:right w:val="single" w:sz="4" w:space="0" w:color="7030A0"/>
            </w:tcBorders>
            <w:vAlign w:val="top"/>
          </w:tcPr>
          <w:p w14:paraId="7460623C" w14:textId="77777777" w:rsidR="00E3049A" w:rsidRPr="00F01F0A" w:rsidRDefault="00E3049A" w:rsidP="0089711B">
            <w:pPr>
              <w:jc w:val="center"/>
              <w:rPr>
                <w:b/>
                <w:bCs/>
                <w:color w:val="3C3C3B"/>
                <w:sz w:val="22"/>
                <w:szCs w:val="22"/>
                <w:lang w:eastAsia="fr-FR"/>
              </w:rPr>
            </w:pPr>
            <w:r w:rsidRPr="00F01F0A">
              <w:rPr>
                <w:b/>
                <w:bCs/>
                <w:sz w:val="22"/>
                <w:szCs w:val="22"/>
              </w:rPr>
              <w:t xml:space="preserve">Phone </w:t>
            </w:r>
            <w:proofErr w:type="spellStart"/>
            <w:r w:rsidRPr="00F01F0A">
              <w:rPr>
                <w:b/>
                <w:bCs/>
                <w:sz w:val="22"/>
                <w:szCs w:val="22"/>
              </w:rPr>
              <w:t>number</w:t>
            </w:r>
            <w:proofErr w:type="spellEnd"/>
          </w:p>
        </w:tc>
        <w:tc>
          <w:tcPr>
            <w:tcW w:w="6616" w:type="dxa"/>
            <w:tcBorders>
              <w:top w:val="single" w:sz="12" w:space="0" w:color="BC9DE0" w:themeColor="text1" w:themeTint="66"/>
              <w:left w:val="single" w:sz="4" w:space="0" w:color="7030A0"/>
              <w:bottom w:val="single" w:sz="12" w:space="0" w:color="BC9DE0" w:themeColor="text1" w:themeTint="66"/>
              <w:right w:val="single" w:sz="4" w:space="0" w:color="7030A0"/>
            </w:tcBorders>
          </w:tcPr>
          <w:p w14:paraId="30A58E43" w14:textId="77777777" w:rsidR="00E3049A" w:rsidRPr="001A520D" w:rsidRDefault="00E3049A" w:rsidP="0089711B">
            <w:pPr>
              <w:pStyle w:val="Text"/>
              <w:jc w:val="center"/>
            </w:pPr>
          </w:p>
        </w:tc>
      </w:tr>
      <w:tr w:rsidR="00E3049A" w:rsidRPr="001A520D" w14:paraId="1D4C58EF" w14:textId="77777777" w:rsidTr="0089711B">
        <w:trPr>
          <w:trHeight w:val="340"/>
          <w:jc w:val="center"/>
        </w:trPr>
        <w:tc>
          <w:tcPr>
            <w:tcW w:w="2727" w:type="dxa"/>
            <w:tcBorders>
              <w:top w:val="single" w:sz="12" w:space="0" w:color="BC9DE0" w:themeColor="text1" w:themeTint="66"/>
              <w:bottom w:val="single" w:sz="12" w:space="0" w:color="BC9DE0" w:themeColor="text1" w:themeTint="66"/>
              <w:right w:val="single" w:sz="4" w:space="0" w:color="7030A0"/>
            </w:tcBorders>
            <w:vAlign w:val="top"/>
          </w:tcPr>
          <w:p w14:paraId="3151FEF6" w14:textId="77777777" w:rsidR="00E3049A" w:rsidRPr="00F01F0A" w:rsidRDefault="00E3049A" w:rsidP="0089711B">
            <w:pPr>
              <w:jc w:val="center"/>
              <w:rPr>
                <w:b/>
                <w:bCs/>
                <w:color w:val="3C3C3B"/>
                <w:sz w:val="22"/>
                <w:szCs w:val="22"/>
                <w:lang w:eastAsia="fr-FR"/>
              </w:rPr>
            </w:pPr>
            <w:proofErr w:type="gramStart"/>
            <w:r w:rsidRPr="00F01F0A">
              <w:rPr>
                <w:b/>
                <w:bCs/>
                <w:sz w:val="22"/>
                <w:szCs w:val="22"/>
              </w:rPr>
              <w:t>Email</w:t>
            </w:r>
            <w:proofErr w:type="gramEnd"/>
            <w:r w:rsidRPr="00F01F0A">
              <w:rPr>
                <w:b/>
                <w:bCs/>
                <w:sz w:val="22"/>
                <w:szCs w:val="22"/>
              </w:rPr>
              <w:t xml:space="preserve"> </w:t>
            </w:r>
            <w:proofErr w:type="spellStart"/>
            <w:r w:rsidRPr="00F01F0A">
              <w:rPr>
                <w:b/>
                <w:bCs/>
                <w:sz w:val="22"/>
                <w:szCs w:val="22"/>
              </w:rPr>
              <w:t>address</w:t>
            </w:r>
            <w:proofErr w:type="spellEnd"/>
          </w:p>
        </w:tc>
        <w:tc>
          <w:tcPr>
            <w:tcW w:w="6616" w:type="dxa"/>
            <w:tcBorders>
              <w:top w:val="single" w:sz="12" w:space="0" w:color="BC9DE0" w:themeColor="text1" w:themeTint="66"/>
              <w:left w:val="single" w:sz="4" w:space="0" w:color="7030A0"/>
              <w:bottom w:val="single" w:sz="12" w:space="0" w:color="BC9DE0" w:themeColor="text1" w:themeTint="66"/>
              <w:right w:val="single" w:sz="4" w:space="0" w:color="7030A0"/>
            </w:tcBorders>
          </w:tcPr>
          <w:p w14:paraId="31AEE322" w14:textId="77777777" w:rsidR="00E3049A" w:rsidRPr="001A520D" w:rsidRDefault="00E3049A" w:rsidP="0089711B">
            <w:pPr>
              <w:pStyle w:val="Text"/>
              <w:jc w:val="center"/>
            </w:pPr>
          </w:p>
        </w:tc>
      </w:tr>
    </w:tbl>
    <w:p w14:paraId="5D13ACFF" w14:textId="77777777" w:rsidR="00E3049A" w:rsidRDefault="00E3049A">
      <w:pPr>
        <w:rPr>
          <w:lang w:val="en-US"/>
        </w:rPr>
      </w:pPr>
    </w:p>
    <w:p w14:paraId="7CD5B27A" w14:textId="77777777" w:rsidR="00E3049A" w:rsidRDefault="00E3049A">
      <w:pPr>
        <w:rPr>
          <w:lang w:val="en-US"/>
        </w:rPr>
      </w:pPr>
    </w:p>
    <w:p w14:paraId="7F0F9AC6" w14:textId="77777777" w:rsidR="00E3049A" w:rsidRDefault="00E3049A">
      <w:pPr>
        <w:rPr>
          <w:lang w:val="en-US"/>
        </w:rPr>
      </w:pPr>
    </w:p>
    <w:p w14:paraId="1746D722" w14:textId="77777777" w:rsidR="00E3049A" w:rsidRDefault="00E3049A">
      <w:pPr>
        <w:rPr>
          <w:lang w:val="en-US"/>
        </w:rPr>
      </w:pPr>
    </w:p>
    <w:tbl>
      <w:tblPr>
        <w:tblStyle w:val="TableGrid"/>
        <w:tblW w:w="0" w:type="auto"/>
        <w:jc w:val="center"/>
        <w:tblBorders>
          <w:insideH w:val="single" w:sz="4" w:space="0" w:color="F39200" w:themeColor="accent2"/>
          <w:insideV w:val="single" w:sz="4" w:space="0" w:color="F39200" w:themeColor="accent2"/>
        </w:tblBorders>
        <w:tblCellMar>
          <w:top w:w="57" w:type="dxa"/>
          <w:left w:w="227" w:type="dxa"/>
          <w:bottom w:w="113" w:type="dxa"/>
          <w:right w:w="227" w:type="dxa"/>
        </w:tblCellMar>
        <w:tblLook w:val="04A0" w:firstRow="1" w:lastRow="0" w:firstColumn="1" w:lastColumn="0" w:noHBand="0" w:noVBand="1"/>
      </w:tblPr>
      <w:tblGrid>
        <w:gridCol w:w="2694"/>
        <w:gridCol w:w="6649"/>
      </w:tblGrid>
      <w:tr w:rsidR="00E3049A" w:rsidRPr="00F37172" w14:paraId="156093AD" w14:textId="77777777" w:rsidTr="0089711B">
        <w:trPr>
          <w:cnfStyle w:val="100000000000" w:firstRow="1" w:lastRow="0" w:firstColumn="0" w:lastColumn="0" w:oddVBand="0" w:evenVBand="0" w:oddHBand="0" w:evenHBand="0" w:firstRowFirstColumn="0" w:firstRowLastColumn="0" w:lastRowFirstColumn="0" w:lastRowLastColumn="0"/>
          <w:trHeight w:val="340"/>
          <w:jc w:val="center"/>
        </w:trPr>
        <w:tc>
          <w:tcPr>
            <w:tcW w:w="9343" w:type="dxa"/>
            <w:gridSpan w:val="2"/>
            <w:tcBorders>
              <w:top w:val="single" w:sz="12" w:space="0" w:color="BC9DE0" w:themeColor="text1" w:themeTint="66"/>
              <w:bottom w:val="single" w:sz="12" w:space="0" w:color="BC9DE0" w:themeColor="text1" w:themeTint="66"/>
              <w:right w:val="single" w:sz="4" w:space="0" w:color="7030A0"/>
            </w:tcBorders>
            <w:shd w:val="clear" w:color="auto" w:fill="5C2D91"/>
            <w:vAlign w:val="top"/>
          </w:tcPr>
          <w:p w14:paraId="13B8033A" w14:textId="77777777" w:rsidR="00E3049A" w:rsidRPr="0097122F" w:rsidRDefault="00E3049A" w:rsidP="0089711B">
            <w:pPr>
              <w:pStyle w:val="Text"/>
              <w:jc w:val="center"/>
              <w:rPr>
                <w:bCs w:val="0"/>
              </w:rPr>
            </w:pPr>
            <w:r w:rsidRPr="0097122F">
              <w:rPr>
                <w:rFonts w:asciiTheme="majorHAnsi" w:hAnsiTheme="majorHAnsi"/>
                <w:bCs w:val="0"/>
                <w:sz w:val="22"/>
                <w:szCs w:val="22"/>
                <w:u w:val="single"/>
              </w:rPr>
              <w:t>About the incident to be reported</w:t>
            </w:r>
          </w:p>
        </w:tc>
      </w:tr>
      <w:tr w:rsidR="00E3049A" w:rsidRPr="00F37172" w14:paraId="139D64F7" w14:textId="77777777" w:rsidTr="0089711B">
        <w:trPr>
          <w:trHeight w:val="340"/>
          <w:jc w:val="center"/>
        </w:trPr>
        <w:tc>
          <w:tcPr>
            <w:tcW w:w="2694" w:type="dxa"/>
            <w:tcBorders>
              <w:top w:val="single" w:sz="12" w:space="0" w:color="BC9DE0" w:themeColor="text1" w:themeTint="66"/>
              <w:bottom w:val="single" w:sz="12" w:space="0" w:color="BC9DE0" w:themeColor="text1" w:themeTint="66"/>
              <w:right w:val="single" w:sz="4" w:space="0" w:color="7030A0"/>
            </w:tcBorders>
            <w:vAlign w:val="top"/>
          </w:tcPr>
          <w:p w14:paraId="350E11E4" w14:textId="77777777" w:rsidR="00E3049A" w:rsidRPr="00E3049A" w:rsidRDefault="00E3049A" w:rsidP="0089711B">
            <w:pPr>
              <w:jc w:val="center"/>
              <w:rPr>
                <w:b/>
                <w:bCs/>
                <w:sz w:val="22"/>
                <w:szCs w:val="22"/>
                <w:lang w:val="en-US"/>
              </w:rPr>
            </w:pPr>
            <w:r w:rsidRPr="00E3049A">
              <w:rPr>
                <w:b/>
                <w:bCs/>
                <w:sz w:val="22"/>
                <w:szCs w:val="22"/>
                <w:lang w:val="en-US"/>
              </w:rPr>
              <w:t>Impacted</w:t>
            </w:r>
          </w:p>
          <w:p w14:paraId="77D11A96" w14:textId="77777777" w:rsidR="00E3049A" w:rsidRPr="00E3049A" w:rsidRDefault="00E3049A" w:rsidP="0089711B">
            <w:pPr>
              <w:jc w:val="center"/>
              <w:rPr>
                <w:rFonts w:asciiTheme="majorHAnsi" w:hAnsiTheme="majorHAnsi"/>
                <w:b/>
                <w:sz w:val="22"/>
                <w:szCs w:val="22"/>
                <w:u w:val="single"/>
                <w:lang w:val="en-US"/>
              </w:rPr>
            </w:pPr>
            <w:r w:rsidRPr="00E3049A">
              <w:rPr>
                <w:b/>
                <w:bCs/>
                <w:sz w:val="22"/>
                <w:szCs w:val="22"/>
                <w:lang w:val="en-US"/>
              </w:rPr>
              <w:t>System(s) / IP Address(es)</w:t>
            </w:r>
          </w:p>
        </w:tc>
        <w:tc>
          <w:tcPr>
            <w:tcW w:w="6649" w:type="dxa"/>
            <w:tcBorders>
              <w:top w:val="single" w:sz="12" w:space="0" w:color="BC9DE0" w:themeColor="text1" w:themeTint="66"/>
              <w:bottom w:val="single" w:sz="12" w:space="0" w:color="BC9DE0" w:themeColor="text1" w:themeTint="66"/>
              <w:right w:val="single" w:sz="4" w:space="0" w:color="7030A0"/>
            </w:tcBorders>
          </w:tcPr>
          <w:p w14:paraId="2BF5E6A0" w14:textId="77777777" w:rsidR="00E3049A" w:rsidRPr="00E3049A" w:rsidRDefault="00E3049A" w:rsidP="0089711B">
            <w:pPr>
              <w:spacing w:before="60" w:after="60"/>
              <w:rPr>
                <w:rFonts w:ascii="Aptos Display" w:hAnsi="Aptos Display" w:cs="Aptos Display"/>
                <w:bCs/>
                <w:sz w:val="20"/>
                <w:szCs w:val="20"/>
                <w:lang w:val="en-US" w:eastAsia="fr-FR"/>
              </w:rPr>
            </w:pPr>
          </w:p>
        </w:tc>
      </w:tr>
      <w:tr w:rsidR="00E3049A" w:rsidRPr="00F01F0A" w14:paraId="72ABD3FE" w14:textId="77777777" w:rsidTr="0089711B">
        <w:trPr>
          <w:trHeight w:val="340"/>
          <w:jc w:val="center"/>
        </w:trPr>
        <w:tc>
          <w:tcPr>
            <w:tcW w:w="2694" w:type="dxa"/>
            <w:tcBorders>
              <w:top w:val="single" w:sz="12" w:space="0" w:color="BC9DE0" w:themeColor="text1" w:themeTint="66"/>
              <w:bottom w:val="single" w:sz="12" w:space="0" w:color="BC9DE0" w:themeColor="text1" w:themeTint="66"/>
              <w:right w:val="single" w:sz="4" w:space="0" w:color="7030A0"/>
            </w:tcBorders>
            <w:vAlign w:val="top"/>
          </w:tcPr>
          <w:p w14:paraId="18370D3B" w14:textId="77777777" w:rsidR="00E3049A" w:rsidRPr="00E3049A" w:rsidRDefault="00E3049A" w:rsidP="0089711B">
            <w:pPr>
              <w:jc w:val="center"/>
              <w:rPr>
                <w:b/>
                <w:bCs/>
                <w:sz w:val="22"/>
                <w:szCs w:val="22"/>
              </w:rPr>
            </w:pPr>
            <w:r w:rsidRPr="00E3049A">
              <w:rPr>
                <w:b/>
                <w:bCs/>
                <w:sz w:val="22"/>
                <w:szCs w:val="22"/>
              </w:rPr>
              <w:t>Type of Incident</w:t>
            </w:r>
          </w:p>
        </w:tc>
        <w:tc>
          <w:tcPr>
            <w:tcW w:w="6649" w:type="dxa"/>
            <w:tcBorders>
              <w:top w:val="single" w:sz="12" w:space="0" w:color="BC9DE0" w:themeColor="text1" w:themeTint="66"/>
              <w:bottom w:val="single" w:sz="12" w:space="0" w:color="BC9DE0" w:themeColor="text1" w:themeTint="66"/>
              <w:right w:val="single" w:sz="4" w:space="0" w:color="7030A0"/>
            </w:tcBorders>
          </w:tcPr>
          <w:p w14:paraId="13035E70"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Unauthorized Access</w:t>
            </w:r>
          </w:p>
          <w:p w14:paraId="034AA58A"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Denial of service </w:t>
            </w:r>
          </w:p>
          <w:p w14:paraId="61BD511C"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Vulnerability exploitation</w:t>
            </w:r>
          </w:p>
          <w:p w14:paraId="36DD7EEF"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Data Disclosure</w:t>
            </w:r>
          </w:p>
          <w:p w14:paraId="6A5B668C"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Malicious code </w:t>
            </w:r>
          </w:p>
          <w:p w14:paraId="4F79ECE3"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Brand protection</w:t>
            </w:r>
          </w:p>
          <w:p w14:paraId="1381AD1D"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Phishing / Spam</w:t>
            </w:r>
          </w:p>
          <w:p w14:paraId="70DAF38B"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Social engineering </w:t>
            </w:r>
          </w:p>
          <w:p w14:paraId="1ABE1CAD"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eastAsia="MS Gothic" w:hAnsi="Segoe UI Symbol" w:cs="Segoe UI Symbol"/>
                <w:lang w:val="en-US"/>
              </w:rPr>
              <w:t>☐</w:t>
            </w:r>
            <w:r w:rsidRPr="00E3049A">
              <w:rPr>
                <w:rFonts w:asciiTheme="minorHAnsi" w:hAnsiTheme="minorHAnsi" w:cs="Aptos Display"/>
                <w:bCs/>
                <w:sz w:val="20"/>
                <w:szCs w:val="20"/>
                <w:lang w:val="en-US" w:eastAsia="fr-FR"/>
              </w:rPr>
              <w:t xml:space="preserve"> Policy violation</w:t>
            </w:r>
          </w:p>
          <w:p w14:paraId="0A5ED206" w14:textId="77777777" w:rsidR="00E3049A" w:rsidRPr="00F01F0A" w:rsidRDefault="00E3049A" w:rsidP="0089711B">
            <w:pPr>
              <w:pStyle w:val="Text"/>
              <w:rPr>
                <w:rFonts w:asciiTheme="majorHAnsi" w:hAnsiTheme="majorHAnsi"/>
                <w:b/>
                <w:sz w:val="22"/>
                <w:szCs w:val="22"/>
                <w:u w:val="single"/>
              </w:rPr>
            </w:pPr>
            <w:r w:rsidRPr="00E3049A">
              <w:rPr>
                <w:rFonts w:ascii="Segoe UI Symbol" w:eastAsia="MS Gothic" w:hAnsi="Segoe UI Symbol" w:cs="Segoe UI Symbol"/>
              </w:rPr>
              <w:t>☐</w:t>
            </w:r>
            <w:r w:rsidRPr="00E3049A">
              <w:rPr>
                <w:rFonts w:asciiTheme="minorHAnsi" w:hAnsiTheme="minorHAnsi" w:cs="Aptos Display"/>
                <w:sz w:val="20"/>
              </w:rPr>
              <w:t xml:space="preserve"> Other (precise): …………………………………………………………………………</w:t>
            </w:r>
          </w:p>
        </w:tc>
      </w:tr>
      <w:tr w:rsidR="00E3049A" w:rsidRPr="00E3049A" w14:paraId="388CBAE4" w14:textId="77777777" w:rsidTr="0089711B">
        <w:trPr>
          <w:trHeight w:val="340"/>
          <w:jc w:val="center"/>
        </w:trPr>
        <w:tc>
          <w:tcPr>
            <w:tcW w:w="2694" w:type="dxa"/>
            <w:tcBorders>
              <w:top w:val="single" w:sz="12" w:space="0" w:color="BC9DE0" w:themeColor="text1" w:themeTint="66"/>
              <w:bottom w:val="single" w:sz="12" w:space="0" w:color="BC9DE0" w:themeColor="text1" w:themeTint="66"/>
              <w:right w:val="single" w:sz="4" w:space="0" w:color="7030A0"/>
            </w:tcBorders>
            <w:vAlign w:val="top"/>
          </w:tcPr>
          <w:p w14:paraId="44F0B0BB" w14:textId="77777777" w:rsidR="00E3049A" w:rsidRPr="00E3049A" w:rsidRDefault="00E3049A" w:rsidP="0089711B">
            <w:pPr>
              <w:jc w:val="center"/>
              <w:rPr>
                <w:b/>
                <w:bCs/>
                <w:sz w:val="22"/>
                <w:szCs w:val="22"/>
              </w:rPr>
            </w:pPr>
            <w:r w:rsidRPr="00E3049A">
              <w:rPr>
                <w:b/>
                <w:bCs/>
                <w:sz w:val="22"/>
                <w:szCs w:val="22"/>
              </w:rPr>
              <w:t xml:space="preserve">Incident </w:t>
            </w:r>
            <w:proofErr w:type="spellStart"/>
            <w:r w:rsidRPr="00E3049A">
              <w:rPr>
                <w:b/>
                <w:bCs/>
                <w:sz w:val="22"/>
                <w:szCs w:val="22"/>
              </w:rPr>
              <w:t>Current</w:t>
            </w:r>
            <w:proofErr w:type="spellEnd"/>
            <w:r w:rsidRPr="00E3049A">
              <w:rPr>
                <w:b/>
                <w:bCs/>
                <w:sz w:val="22"/>
                <w:szCs w:val="22"/>
              </w:rPr>
              <w:t xml:space="preserve"> </w:t>
            </w:r>
            <w:proofErr w:type="spellStart"/>
            <w:r w:rsidRPr="00E3049A">
              <w:rPr>
                <w:b/>
                <w:bCs/>
                <w:sz w:val="22"/>
                <w:szCs w:val="22"/>
              </w:rPr>
              <w:t>Status</w:t>
            </w:r>
            <w:proofErr w:type="spellEnd"/>
          </w:p>
        </w:tc>
        <w:tc>
          <w:tcPr>
            <w:tcW w:w="6649" w:type="dxa"/>
            <w:tcBorders>
              <w:top w:val="single" w:sz="12" w:space="0" w:color="BC9DE0" w:themeColor="text1" w:themeTint="66"/>
              <w:bottom w:val="single" w:sz="12" w:space="0" w:color="BC9DE0" w:themeColor="text1" w:themeTint="66"/>
              <w:right w:val="single" w:sz="4" w:space="0" w:color="7030A0"/>
            </w:tcBorders>
          </w:tcPr>
          <w:p w14:paraId="60B8E0B4"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hAnsi="Segoe UI Symbol" w:cs="Segoe UI Symbol"/>
                <w:bCs/>
                <w:sz w:val="20"/>
                <w:szCs w:val="20"/>
                <w:lang w:val="en-US" w:eastAsia="fr-FR"/>
              </w:rPr>
              <w:t>☐</w:t>
            </w:r>
            <w:r w:rsidRPr="00E3049A">
              <w:rPr>
                <w:rFonts w:asciiTheme="minorHAnsi" w:hAnsiTheme="minorHAnsi" w:cs="Aptos Display"/>
                <w:bCs/>
                <w:sz w:val="20"/>
                <w:szCs w:val="20"/>
                <w:lang w:val="en-US" w:eastAsia="fr-FR"/>
              </w:rPr>
              <w:t xml:space="preserve"> Occurring</w:t>
            </w:r>
          </w:p>
          <w:p w14:paraId="2F915360"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hAnsi="Segoe UI Symbol" w:cs="Segoe UI Symbol"/>
                <w:bCs/>
                <w:sz w:val="20"/>
                <w:szCs w:val="20"/>
                <w:lang w:val="en-US" w:eastAsia="fr-FR"/>
              </w:rPr>
              <w:t>☐</w:t>
            </w:r>
            <w:r w:rsidRPr="00E3049A">
              <w:rPr>
                <w:rFonts w:asciiTheme="minorHAnsi" w:hAnsiTheme="minorHAnsi" w:cs="Aptos Display"/>
                <w:bCs/>
                <w:sz w:val="20"/>
                <w:szCs w:val="20"/>
                <w:lang w:val="en-US" w:eastAsia="fr-FR"/>
              </w:rPr>
              <w:t xml:space="preserve"> Contained</w:t>
            </w:r>
          </w:p>
          <w:p w14:paraId="7538589F" w14:textId="77777777" w:rsidR="00E3049A" w:rsidRPr="00E3049A" w:rsidRDefault="00E3049A" w:rsidP="0089711B">
            <w:pPr>
              <w:spacing w:before="60" w:after="60"/>
              <w:rPr>
                <w:rFonts w:asciiTheme="minorHAnsi" w:hAnsiTheme="minorHAnsi" w:cs="Aptos Display"/>
                <w:bCs/>
                <w:sz w:val="20"/>
                <w:szCs w:val="20"/>
                <w:lang w:val="en-US" w:eastAsia="fr-FR"/>
              </w:rPr>
            </w:pPr>
            <w:r w:rsidRPr="00E3049A">
              <w:rPr>
                <w:rFonts w:ascii="Segoe UI Symbol" w:hAnsi="Segoe UI Symbol" w:cs="Segoe UI Symbol"/>
                <w:bCs/>
                <w:sz w:val="20"/>
                <w:szCs w:val="20"/>
                <w:lang w:val="en-US" w:eastAsia="fr-FR"/>
              </w:rPr>
              <w:t>☐</w:t>
            </w:r>
            <w:r w:rsidRPr="00E3049A">
              <w:rPr>
                <w:rFonts w:asciiTheme="minorHAnsi" w:hAnsiTheme="minorHAnsi" w:cs="Aptos Display"/>
                <w:bCs/>
                <w:sz w:val="20"/>
                <w:szCs w:val="20"/>
                <w:lang w:val="en-US" w:eastAsia="fr-FR"/>
              </w:rPr>
              <w:t xml:space="preserve"> Occurred</w:t>
            </w:r>
          </w:p>
          <w:p w14:paraId="0DACC84C" w14:textId="77777777" w:rsidR="00E3049A" w:rsidRPr="00E3049A" w:rsidRDefault="00E3049A" w:rsidP="0089711B">
            <w:pPr>
              <w:spacing w:before="60" w:after="60"/>
              <w:rPr>
                <w:rFonts w:ascii="Aptos Display" w:hAnsi="Aptos Display" w:cs="Aptos Display"/>
                <w:bCs/>
                <w:sz w:val="20"/>
                <w:szCs w:val="20"/>
                <w:lang w:val="en-US" w:eastAsia="fr-FR"/>
              </w:rPr>
            </w:pPr>
            <w:r w:rsidRPr="00E3049A">
              <w:rPr>
                <w:rFonts w:ascii="Segoe UI Symbol" w:hAnsi="Segoe UI Symbol" w:cs="Segoe UI Symbol"/>
                <w:bCs/>
                <w:sz w:val="20"/>
                <w:szCs w:val="20"/>
                <w:lang w:val="en-US" w:eastAsia="fr-FR"/>
              </w:rPr>
              <w:t>☐</w:t>
            </w:r>
            <w:r w:rsidRPr="00E3049A">
              <w:rPr>
                <w:rFonts w:asciiTheme="minorHAnsi" w:hAnsiTheme="minorHAnsi" w:cs="Aptos Display"/>
                <w:bCs/>
                <w:sz w:val="20"/>
                <w:szCs w:val="20"/>
                <w:lang w:val="en-US" w:eastAsia="fr-FR"/>
              </w:rPr>
              <w:t xml:space="preserve"> Unknown</w:t>
            </w:r>
          </w:p>
        </w:tc>
      </w:tr>
    </w:tbl>
    <w:p w14:paraId="7A52F22C" w14:textId="17259160" w:rsidR="00E3049A" w:rsidRDefault="00E3049A">
      <w:pPr>
        <w:rPr>
          <w:lang w:val="en-US"/>
        </w:rPr>
      </w:pPr>
      <w:r>
        <w:rPr>
          <w:lang w:val="en-US"/>
        </w:rPr>
        <w:br w:type="page"/>
      </w:r>
    </w:p>
    <w:p w14:paraId="2F6415ED" w14:textId="77777777" w:rsidR="00E3049A" w:rsidRDefault="00E3049A" w:rsidP="00F01F0A">
      <w:pPr>
        <w:rPr>
          <w:lang w:val="en-US"/>
        </w:rPr>
      </w:pPr>
    </w:p>
    <w:p w14:paraId="187B2215" w14:textId="77777777" w:rsidR="00E3049A" w:rsidRDefault="00E3049A" w:rsidP="00F01F0A">
      <w:pPr>
        <w:rPr>
          <w:lang w:val="en-US"/>
        </w:rPr>
      </w:pPr>
    </w:p>
    <w:tbl>
      <w:tblPr>
        <w:tblStyle w:val="TableGrid"/>
        <w:tblW w:w="0" w:type="auto"/>
        <w:jc w:val="center"/>
        <w:tblBorders>
          <w:insideH w:val="single" w:sz="4" w:space="0" w:color="F39200" w:themeColor="accent2"/>
          <w:insideV w:val="single" w:sz="4" w:space="0" w:color="F39200" w:themeColor="accent2"/>
        </w:tblBorders>
        <w:tblCellMar>
          <w:top w:w="57" w:type="dxa"/>
          <w:left w:w="227" w:type="dxa"/>
          <w:bottom w:w="113" w:type="dxa"/>
          <w:right w:w="227" w:type="dxa"/>
        </w:tblCellMar>
        <w:tblLook w:val="04A0" w:firstRow="1" w:lastRow="0" w:firstColumn="1" w:lastColumn="0" w:noHBand="0" w:noVBand="1"/>
      </w:tblPr>
      <w:tblGrid>
        <w:gridCol w:w="9343"/>
      </w:tblGrid>
      <w:tr w:rsidR="00E3049A" w:rsidRPr="00F37172" w14:paraId="29BB7FF8" w14:textId="77777777" w:rsidTr="0089711B">
        <w:trPr>
          <w:cnfStyle w:val="100000000000" w:firstRow="1" w:lastRow="0" w:firstColumn="0" w:lastColumn="0" w:oddVBand="0" w:evenVBand="0" w:oddHBand="0" w:evenHBand="0" w:firstRowFirstColumn="0" w:firstRowLastColumn="0" w:lastRowFirstColumn="0" w:lastRowLastColumn="0"/>
          <w:trHeight w:val="340"/>
          <w:jc w:val="center"/>
        </w:trPr>
        <w:tc>
          <w:tcPr>
            <w:tcW w:w="9343" w:type="dxa"/>
            <w:tcBorders>
              <w:top w:val="single" w:sz="12" w:space="0" w:color="BC9DE0" w:themeColor="text1" w:themeTint="66"/>
              <w:bottom w:val="single" w:sz="12" w:space="0" w:color="BC9DE0" w:themeColor="text1" w:themeTint="66"/>
              <w:right w:val="single" w:sz="4" w:space="0" w:color="7030A0"/>
            </w:tcBorders>
            <w:shd w:val="clear" w:color="auto" w:fill="5C2D91"/>
            <w:vAlign w:val="top"/>
          </w:tcPr>
          <w:p w14:paraId="7C33D252" w14:textId="77777777" w:rsidR="00E3049A" w:rsidRPr="00E3049A" w:rsidRDefault="00E3049A" w:rsidP="0089711B">
            <w:pPr>
              <w:pStyle w:val="Text"/>
              <w:jc w:val="center"/>
              <w:rPr>
                <w:rFonts w:asciiTheme="majorHAnsi" w:hAnsiTheme="majorHAnsi"/>
                <w:b w:val="0"/>
                <w:sz w:val="22"/>
                <w:szCs w:val="22"/>
              </w:rPr>
            </w:pPr>
            <w:r w:rsidRPr="00E3049A">
              <w:rPr>
                <w:rFonts w:asciiTheme="majorHAnsi" w:hAnsiTheme="majorHAnsi"/>
                <w:b w:val="0"/>
                <w:sz w:val="22"/>
                <w:szCs w:val="22"/>
              </w:rPr>
              <w:t>Reporter’s description of the incident</w:t>
            </w:r>
          </w:p>
          <w:p w14:paraId="6B18993C" w14:textId="77777777" w:rsidR="00E3049A" w:rsidRPr="00E3049A" w:rsidRDefault="00E3049A" w:rsidP="0089711B">
            <w:pPr>
              <w:pStyle w:val="Text"/>
              <w:jc w:val="center"/>
              <w:rPr>
                <w:rFonts w:ascii="Segoe UI Symbol" w:hAnsi="Segoe UI Symbol" w:cs="Segoe UI Symbol"/>
                <w:bCs w:val="0"/>
                <w:sz w:val="20"/>
              </w:rPr>
            </w:pPr>
            <w:r w:rsidRPr="00E3049A">
              <w:rPr>
                <w:rFonts w:asciiTheme="majorHAnsi" w:hAnsiTheme="majorHAnsi"/>
                <w:b w:val="0"/>
                <w:sz w:val="22"/>
                <w:szCs w:val="22"/>
              </w:rPr>
              <w:t>Try to be as precise as possible about the description of the incident, its operational impact and all other damages, a first assessment and the actions already taken</w:t>
            </w:r>
          </w:p>
        </w:tc>
      </w:tr>
      <w:tr w:rsidR="00E3049A" w:rsidRPr="00F37172" w14:paraId="58C7C784" w14:textId="77777777" w:rsidTr="0089711B">
        <w:trPr>
          <w:trHeight w:val="340"/>
          <w:jc w:val="center"/>
        </w:trPr>
        <w:tc>
          <w:tcPr>
            <w:tcW w:w="9343" w:type="dxa"/>
            <w:tcBorders>
              <w:top w:val="single" w:sz="12" w:space="0" w:color="BC9DE0" w:themeColor="text1" w:themeTint="66"/>
              <w:bottom w:val="single" w:sz="4" w:space="0" w:color="7030A0"/>
              <w:right w:val="single" w:sz="4" w:space="0" w:color="7030A0"/>
            </w:tcBorders>
            <w:vAlign w:val="top"/>
          </w:tcPr>
          <w:p w14:paraId="375B8F13" w14:textId="77777777" w:rsidR="00E3049A" w:rsidRDefault="00E3049A" w:rsidP="0089711B">
            <w:pPr>
              <w:spacing w:before="60" w:after="60"/>
              <w:rPr>
                <w:rFonts w:ascii="Segoe UI Symbol" w:hAnsi="Segoe UI Symbol" w:cs="Segoe UI Symbol"/>
                <w:bCs/>
                <w:sz w:val="20"/>
                <w:szCs w:val="20"/>
                <w:lang w:val="en-US" w:eastAsia="fr-FR"/>
              </w:rPr>
            </w:pPr>
          </w:p>
          <w:p w14:paraId="025257A2" w14:textId="77777777" w:rsidR="00E3049A" w:rsidRDefault="00E3049A" w:rsidP="0089711B">
            <w:pPr>
              <w:spacing w:before="60" w:after="60"/>
              <w:rPr>
                <w:rFonts w:ascii="Segoe UI Symbol" w:hAnsi="Segoe UI Symbol" w:cs="Segoe UI Symbol"/>
                <w:bCs/>
                <w:sz w:val="20"/>
                <w:szCs w:val="20"/>
                <w:lang w:val="en-US" w:eastAsia="fr-FR"/>
              </w:rPr>
            </w:pPr>
          </w:p>
          <w:p w14:paraId="7B9F3C83" w14:textId="77777777" w:rsidR="00E3049A" w:rsidRDefault="00E3049A" w:rsidP="0089711B">
            <w:pPr>
              <w:spacing w:before="60" w:after="60"/>
              <w:rPr>
                <w:rFonts w:ascii="Segoe UI Symbol" w:hAnsi="Segoe UI Symbol" w:cs="Segoe UI Symbol"/>
                <w:bCs/>
                <w:sz w:val="20"/>
                <w:szCs w:val="20"/>
                <w:lang w:val="en-US" w:eastAsia="fr-FR"/>
              </w:rPr>
            </w:pPr>
          </w:p>
          <w:p w14:paraId="3196F28F" w14:textId="77777777" w:rsidR="00E3049A" w:rsidRDefault="00E3049A" w:rsidP="0089711B">
            <w:pPr>
              <w:spacing w:before="60" w:after="60"/>
              <w:rPr>
                <w:rFonts w:ascii="Segoe UI Symbol" w:hAnsi="Segoe UI Symbol" w:cs="Segoe UI Symbol"/>
                <w:bCs/>
                <w:sz w:val="20"/>
                <w:szCs w:val="20"/>
                <w:lang w:val="en-US" w:eastAsia="fr-FR"/>
              </w:rPr>
            </w:pPr>
          </w:p>
          <w:p w14:paraId="7B7682A1" w14:textId="77777777" w:rsidR="00E3049A" w:rsidRDefault="00E3049A" w:rsidP="0089711B">
            <w:pPr>
              <w:spacing w:before="60" w:after="60"/>
              <w:rPr>
                <w:rFonts w:ascii="Segoe UI Symbol" w:hAnsi="Segoe UI Symbol" w:cs="Segoe UI Symbol"/>
                <w:bCs/>
                <w:sz w:val="20"/>
                <w:szCs w:val="20"/>
                <w:lang w:val="en-US" w:eastAsia="fr-FR"/>
              </w:rPr>
            </w:pPr>
          </w:p>
          <w:p w14:paraId="654D76C6" w14:textId="77777777" w:rsidR="00E3049A" w:rsidRDefault="00E3049A" w:rsidP="0089711B">
            <w:pPr>
              <w:spacing w:before="60" w:after="60"/>
              <w:rPr>
                <w:rFonts w:ascii="Segoe UI Symbol" w:hAnsi="Segoe UI Symbol" w:cs="Segoe UI Symbol"/>
                <w:bCs/>
                <w:sz w:val="20"/>
                <w:szCs w:val="20"/>
                <w:lang w:val="en-US" w:eastAsia="fr-FR"/>
              </w:rPr>
            </w:pPr>
          </w:p>
          <w:p w14:paraId="10DF44FD" w14:textId="77777777" w:rsidR="00E3049A" w:rsidRDefault="00E3049A" w:rsidP="0089711B">
            <w:pPr>
              <w:spacing w:before="60" w:after="60"/>
              <w:rPr>
                <w:rFonts w:ascii="Segoe UI Symbol" w:hAnsi="Segoe UI Symbol" w:cs="Segoe UI Symbol"/>
                <w:bCs/>
                <w:sz w:val="20"/>
                <w:szCs w:val="20"/>
                <w:lang w:val="en-US" w:eastAsia="fr-FR"/>
              </w:rPr>
            </w:pPr>
          </w:p>
          <w:p w14:paraId="4EB20721" w14:textId="77777777" w:rsidR="00E3049A" w:rsidRDefault="00E3049A" w:rsidP="0089711B">
            <w:pPr>
              <w:spacing w:before="60" w:after="60"/>
              <w:rPr>
                <w:rFonts w:ascii="Segoe UI Symbol" w:hAnsi="Segoe UI Symbol" w:cs="Segoe UI Symbol"/>
                <w:bCs/>
                <w:sz w:val="20"/>
                <w:szCs w:val="20"/>
                <w:lang w:val="en-US" w:eastAsia="fr-FR"/>
              </w:rPr>
            </w:pPr>
          </w:p>
          <w:p w14:paraId="08BA5D8B" w14:textId="77777777" w:rsidR="00E3049A" w:rsidRDefault="00E3049A" w:rsidP="0089711B">
            <w:pPr>
              <w:spacing w:before="60" w:after="60"/>
              <w:rPr>
                <w:rFonts w:ascii="Segoe UI Symbol" w:hAnsi="Segoe UI Symbol" w:cs="Segoe UI Symbol"/>
                <w:bCs/>
                <w:sz w:val="20"/>
                <w:szCs w:val="20"/>
                <w:lang w:val="en-US" w:eastAsia="fr-FR"/>
              </w:rPr>
            </w:pPr>
          </w:p>
          <w:p w14:paraId="4304A209" w14:textId="77777777" w:rsidR="00E3049A" w:rsidRDefault="00E3049A" w:rsidP="0089711B">
            <w:pPr>
              <w:spacing w:before="60" w:after="60"/>
              <w:rPr>
                <w:rFonts w:ascii="Segoe UI Symbol" w:hAnsi="Segoe UI Symbol" w:cs="Segoe UI Symbol"/>
                <w:bCs/>
                <w:sz w:val="20"/>
                <w:szCs w:val="20"/>
                <w:lang w:val="en-US" w:eastAsia="fr-FR"/>
              </w:rPr>
            </w:pPr>
          </w:p>
          <w:p w14:paraId="7433AF64" w14:textId="77777777" w:rsidR="00E3049A" w:rsidRDefault="00E3049A" w:rsidP="0089711B">
            <w:pPr>
              <w:spacing w:before="60" w:after="60"/>
              <w:rPr>
                <w:rFonts w:ascii="Segoe UI Symbol" w:hAnsi="Segoe UI Symbol" w:cs="Segoe UI Symbol"/>
                <w:bCs/>
                <w:sz w:val="20"/>
                <w:szCs w:val="20"/>
                <w:lang w:val="en-US" w:eastAsia="fr-FR"/>
              </w:rPr>
            </w:pPr>
          </w:p>
          <w:p w14:paraId="106CF250" w14:textId="77777777" w:rsidR="00E3049A" w:rsidRDefault="00E3049A" w:rsidP="0089711B">
            <w:pPr>
              <w:spacing w:before="60" w:after="60"/>
              <w:rPr>
                <w:rFonts w:ascii="Segoe UI Symbol" w:hAnsi="Segoe UI Symbol" w:cs="Segoe UI Symbol"/>
                <w:bCs/>
                <w:sz w:val="20"/>
                <w:szCs w:val="20"/>
                <w:lang w:val="en-US" w:eastAsia="fr-FR"/>
              </w:rPr>
            </w:pPr>
          </w:p>
          <w:p w14:paraId="00FA1FF6" w14:textId="77777777" w:rsidR="00E3049A" w:rsidRDefault="00E3049A" w:rsidP="0089711B">
            <w:pPr>
              <w:spacing w:before="60" w:after="60"/>
              <w:rPr>
                <w:rFonts w:ascii="Segoe UI Symbol" w:hAnsi="Segoe UI Symbol" w:cs="Segoe UI Symbol"/>
                <w:bCs/>
                <w:sz w:val="20"/>
                <w:szCs w:val="20"/>
                <w:lang w:val="en-US" w:eastAsia="fr-FR"/>
              </w:rPr>
            </w:pPr>
          </w:p>
          <w:p w14:paraId="66C54C47" w14:textId="77777777" w:rsidR="00E3049A" w:rsidRDefault="00E3049A" w:rsidP="0089711B">
            <w:pPr>
              <w:spacing w:before="60" w:after="60"/>
              <w:rPr>
                <w:rFonts w:ascii="Segoe UI Symbol" w:hAnsi="Segoe UI Symbol" w:cs="Segoe UI Symbol"/>
                <w:bCs/>
                <w:sz w:val="20"/>
                <w:szCs w:val="20"/>
                <w:lang w:val="en-US" w:eastAsia="fr-FR"/>
              </w:rPr>
            </w:pPr>
          </w:p>
          <w:p w14:paraId="7EC5AC09" w14:textId="77777777" w:rsidR="00E3049A" w:rsidRDefault="00E3049A" w:rsidP="0089711B">
            <w:pPr>
              <w:spacing w:before="60" w:after="60"/>
              <w:rPr>
                <w:rFonts w:ascii="Segoe UI Symbol" w:hAnsi="Segoe UI Symbol" w:cs="Segoe UI Symbol"/>
                <w:bCs/>
                <w:sz w:val="20"/>
                <w:szCs w:val="20"/>
                <w:lang w:val="en-US" w:eastAsia="fr-FR"/>
              </w:rPr>
            </w:pPr>
          </w:p>
          <w:p w14:paraId="5AFDF442" w14:textId="77777777" w:rsidR="00E3049A" w:rsidRDefault="00E3049A" w:rsidP="0089711B">
            <w:pPr>
              <w:spacing w:before="60" w:after="60"/>
              <w:rPr>
                <w:rFonts w:ascii="Segoe UI Symbol" w:hAnsi="Segoe UI Symbol" w:cs="Segoe UI Symbol"/>
                <w:bCs/>
                <w:sz w:val="20"/>
                <w:szCs w:val="20"/>
                <w:lang w:val="en-US" w:eastAsia="fr-FR"/>
              </w:rPr>
            </w:pPr>
          </w:p>
          <w:p w14:paraId="4F35F5C4" w14:textId="77777777" w:rsidR="00E3049A" w:rsidRDefault="00E3049A" w:rsidP="0089711B">
            <w:pPr>
              <w:spacing w:before="60" w:after="60"/>
              <w:rPr>
                <w:rFonts w:ascii="Segoe UI Symbol" w:hAnsi="Segoe UI Symbol" w:cs="Segoe UI Symbol"/>
                <w:bCs/>
                <w:sz w:val="20"/>
                <w:szCs w:val="20"/>
                <w:lang w:val="en-US" w:eastAsia="fr-FR"/>
              </w:rPr>
            </w:pPr>
          </w:p>
          <w:p w14:paraId="0F9DEF3B" w14:textId="77777777" w:rsidR="00E3049A" w:rsidRDefault="00E3049A" w:rsidP="0089711B">
            <w:pPr>
              <w:spacing w:before="60" w:after="60"/>
              <w:rPr>
                <w:rFonts w:ascii="Segoe UI Symbol" w:hAnsi="Segoe UI Symbol" w:cs="Segoe UI Symbol"/>
                <w:bCs/>
                <w:sz w:val="20"/>
                <w:szCs w:val="20"/>
                <w:lang w:val="en-US" w:eastAsia="fr-FR"/>
              </w:rPr>
            </w:pPr>
          </w:p>
          <w:p w14:paraId="55707D18" w14:textId="77777777" w:rsidR="00E3049A" w:rsidRDefault="00E3049A" w:rsidP="0089711B">
            <w:pPr>
              <w:spacing w:before="60" w:after="60"/>
              <w:rPr>
                <w:rFonts w:ascii="Segoe UI Symbol" w:hAnsi="Segoe UI Symbol" w:cs="Segoe UI Symbol"/>
                <w:bCs/>
                <w:sz w:val="20"/>
                <w:szCs w:val="20"/>
                <w:lang w:val="en-US" w:eastAsia="fr-FR"/>
              </w:rPr>
            </w:pPr>
          </w:p>
          <w:p w14:paraId="48F88836" w14:textId="77777777" w:rsidR="00E3049A" w:rsidRDefault="00E3049A" w:rsidP="0089711B">
            <w:pPr>
              <w:spacing w:before="60" w:after="60"/>
              <w:rPr>
                <w:rFonts w:ascii="Segoe UI Symbol" w:hAnsi="Segoe UI Symbol" w:cs="Segoe UI Symbol"/>
                <w:bCs/>
                <w:sz w:val="20"/>
                <w:szCs w:val="20"/>
                <w:lang w:val="en-US" w:eastAsia="fr-FR"/>
              </w:rPr>
            </w:pPr>
          </w:p>
          <w:p w14:paraId="4D86499D" w14:textId="77777777" w:rsidR="00E3049A" w:rsidRDefault="00E3049A" w:rsidP="0089711B">
            <w:pPr>
              <w:spacing w:before="60" w:after="60"/>
              <w:rPr>
                <w:rFonts w:ascii="Segoe UI Symbol" w:hAnsi="Segoe UI Symbol" w:cs="Segoe UI Symbol"/>
                <w:bCs/>
                <w:sz w:val="20"/>
                <w:szCs w:val="20"/>
                <w:lang w:val="en-US" w:eastAsia="fr-FR"/>
              </w:rPr>
            </w:pPr>
          </w:p>
          <w:p w14:paraId="5918E711" w14:textId="77777777" w:rsidR="00E3049A" w:rsidRDefault="00E3049A" w:rsidP="0089711B">
            <w:pPr>
              <w:spacing w:before="60" w:after="60"/>
              <w:rPr>
                <w:rFonts w:ascii="Segoe UI Symbol" w:hAnsi="Segoe UI Symbol" w:cs="Segoe UI Symbol"/>
                <w:bCs/>
                <w:sz w:val="20"/>
                <w:szCs w:val="20"/>
                <w:lang w:val="en-US" w:eastAsia="fr-FR"/>
              </w:rPr>
            </w:pPr>
          </w:p>
          <w:p w14:paraId="6B9F3891" w14:textId="77777777" w:rsidR="00E3049A" w:rsidRDefault="00E3049A" w:rsidP="0089711B">
            <w:pPr>
              <w:spacing w:before="60" w:after="60"/>
              <w:rPr>
                <w:rFonts w:ascii="Segoe UI Symbol" w:hAnsi="Segoe UI Symbol" w:cs="Segoe UI Symbol"/>
                <w:bCs/>
                <w:sz w:val="20"/>
                <w:szCs w:val="20"/>
                <w:lang w:val="en-US" w:eastAsia="fr-FR"/>
              </w:rPr>
            </w:pPr>
          </w:p>
          <w:p w14:paraId="717B623A" w14:textId="77777777" w:rsidR="00E3049A" w:rsidRDefault="00E3049A" w:rsidP="0089711B">
            <w:pPr>
              <w:spacing w:before="60" w:after="60"/>
              <w:rPr>
                <w:rFonts w:ascii="Segoe UI Symbol" w:hAnsi="Segoe UI Symbol" w:cs="Segoe UI Symbol"/>
                <w:bCs/>
                <w:sz w:val="20"/>
                <w:szCs w:val="20"/>
                <w:lang w:val="en-US" w:eastAsia="fr-FR"/>
              </w:rPr>
            </w:pPr>
          </w:p>
          <w:p w14:paraId="761D14C4" w14:textId="77777777" w:rsidR="00E3049A" w:rsidRDefault="00E3049A" w:rsidP="0089711B">
            <w:pPr>
              <w:spacing w:before="60" w:after="60"/>
              <w:rPr>
                <w:rFonts w:ascii="Segoe UI Symbol" w:hAnsi="Segoe UI Symbol" w:cs="Segoe UI Symbol"/>
                <w:bCs/>
                <w:sz w:val="20"/>
                <w:szCs w:val="20"/>
                <w:lang w:val="en-US" w:eastAsia="fr-FR"/>
              </w:rPr>
            </w:pPr>
          </w:p>
          <w:p w14:paraId="64D1B77D" w14:textId="77777777" w:rsidR="00E3049A" w:rsidRDefault="00E3049A" w:rsidP="0089711B">
            <w:pPr>
              <w:spacing w:before="60" w:after="60"/>
              <w:rPr>
                <w:rFonts w:ascii="Segoe UI Symbol" w:hAnsi="Segoe UI Symbol" w:cs="Segoe UI Symbol"/>
                <w:bCs/>
                <w:sz w:val="20"/>
                <w:szCs w:val="20"/>
                <w:lang w:val="en-US" w:eastAsia="fr-FR"/>
              </w:rPr>
            </w:pPr>
          </w:p>
          <w:p w14:paraId="2DFDBB91" w14:textId="77777777" w:rsidR="00E3049A" w:rsidRDefault="00E3049A" w:rsidP="0089711B">
            <w:pPr>
              <w:spacing w:before="60" w:after="60"/>
              <w:rPr>
                <w:rFonts w:ascii="Segoe UI Symbol" w:hAnsi="Segoe UI Symbol" w:cs="Segoe UI Symbol"/>
                <w:bCs/>
                <w:sz w:val="20"/>
                <w:szCs w:val="20"/>
                <w:lang w:val="en-US" w:eastAsia="fr-FR"/>
              </w:rPr>
            </w:pPr>
          </w:p>
          <w:p w14:paraId="0AA7AAE2" w14:textId="77777777" w:rsidR="00E3049A" w:rsidRDefault="00E3049A" w:rsidP="0089711B">
            <w:pPr>
              <w:spacing w:before="60" w:after="60"/>
              <w:rPr>
                <w:rFonts w:ascii="Segoe UI Symbol" w:hAnsi="Segoe UI Symbol" w:cs="Segoe UI Symbol"/>
                <w:bCs/>
                <w:sz w:val="20"/>
                <w:szCs w:val="20"/>
                <w:lang w:val="en-US" w:eastAsia="fr-FR"/>
              </w:rPr>
            </w:pPr>
          </w:p>
          <w:p w14:paraId="5F8F33E3" w14:textId="77777777" w:rsidR="00E3049A" w:rsidRDefault="00E3049A" w:rsidP="0089711B">
            <w:pPr>
              <w:spacing w:before="60" w:after="60"/>
              <w:rPr>
                <w:rFonts w:ascii="Segoe UI Symbol" w:hAnsi="Segoe UI Symbol" w:cs="Segoe UI Symbol"/>
                <w:bCs/>
                <w:sz w:val="20"/>
                <w:szCs w:val="20"/>
                <w:lang w:val="en-US" w:eastAsia="fr-FR"/>
              </w:rPr>
            </w:pPr>
          </w:p>
          <w:p w14:paraId="3E14E867" w14:textId="77777777" w:rsidR="00E3049A" w:rsidRDefault="00E3049A" w:rsidP="0089711B">
            <w:pPr>
              <w:spacing w:before="60" w:after="60"/>
              <w:rPr>
                <w:rFonts w:ascii="Segoe UI Symbol" w:hAnsi="Segoe UI Symbol" w:cs="Segoe UI Symbol"/>
                <w:bCs/>
                <w:sz w:val="20"/>
                <w:szCs w:val="20"/>
                <w:lang w:val="en-US" w:eastAsia="fr-FR"/>
              </w:rPr>
            </w:pPr>
          </w:p>
          <w:p w14:paraId="6DEDD6BF" w14:textId="77777777" w:rsidR="00E3049A" w:rsidRDefault="00E3049A" w:rsidP="0089711B">
            <w:pPr>
              <w:spacing w:before="60" w:after="60"/>
              <w:rPr>
                <w:rFonts w:ascii="Segoe UI Symbol" w:hAnsi="Segoe UI Symbol" w:cs="Segoe UI Symbol"/>
                <w:bCs/>
                <w:sz w:val="20"/>
                <w:szCs w:val="20"/>
                <w:lang w:val="en-US" w:eastAsia="fr-FR"/>
              </w:rPr>
            </w:pPr>
          </w:p>
          <w:p w14:paraId="3832749F" w14:textId="77777777" w:rsidR="00E3049A" w:rsidRDefault="00E3049A" w:rsidP="0089711B">
            <w:pPr>
              <w:spacing w:before="60" w:after="60"/>
              <w:rPr>
                <w:rFonts w:ascii="Segoe UI Symbol" w:hAnsi="Segoe UI Symbol" w:cs="Segoe UI Symbol"/>
                <w:bCs/>
                <w:sz w:val="20"/>
                <w:szCs w:val="20"/>
                <w:lang w:val="en-US" w:eastAsia="fr-FR"/>
              </w:rPr>
            </w:pPr>
          </w:p>
          <w:p w14:paraId="50C55C64" w14:textId="77777777" w:rsidR="00E3049A" w:rsidRDefault="00E3049A" w:rsidP="0089711B">
            <w:pPr>
              <w:spacing w:before="60" w:after="60"/>
              <w:rPr>
                <w:rFonts w:ascii="Segoe UI Symbol" w:hAnsi="Segoe UI Symbol" w:cs="Segoe UI Symbol"/>
                <w:bCs/>
                <w:sz w:val="20"/>
                <w:szCs w:val="20"/>
                <w:lang w:val="en-US" w:eastAsia="fr-FR"/>
              </w:rPr>
            </w:pPr>
          </w:p>
          <w:p w14:paraId="5806891E" w14:textId="77777777" w:rsidR="00E3049A" w:rsidRDefault="00E3049A" w:rsidP="0089711B">
            <w:pPr>
              <w:spacing w:before="60" w:after="60"/>
              <w:rPr>
                <w:rFonts w:ascii="Segoe UI Symbol" w:hAnsi="Segoe UI Symbol" w:cs="Segoe UI Symbol"/>
                <w:bCs/>
                <w:sz w:val="20"/>
                <w:szCs w:val="20"/>
                <w:lang w:val="en-US" w:eastAsia="fr-FR"/>
              </w:rPr>
            </w:pPr>
          </w:p>
          <w:p w14:paraId="2B11AA3B" w14:textId="77777777" w:rsidR="00E3049A" w:rsidRDefault="00E3049A" w:rsidP="0089711B">
            <w:pPr>
              <w:spacing w:before="60" w:after="60"/>
              <w:rPr>
                <w:rFonts w:ascii="Segoe UI Symbol" w:hAnsi="Segoe UI Symbol" w:cs="Segoe UI Symbol"/>
                <w:bCs/>
                <w:sz w:val="20"/>
                <w:szCs w:val="20"/>
                <w:lang w:val="en-US" w:eastAsia="fr-FR"/>
              </w:rPr>
            </w:pPr>
          </w:p>
          <w:p w14:paraId="583AFD28" w14:textId="77777777" w:rsidR="00E3049A" w:rsidRDefault="00E3049A" w:rsidP="0089711B">
            <w:pPr>
              <w:spacing w:before="60" w:after="60"/>
              <w:rPr>
                <w:rFonts w:ascii="Segoe UI Symbol" w:hAnsi="Segoe UI Symbol" w:cs="Segoe UI Symbol"/>
                <w:bCs/>
                <w:sz w:val="20"/>
                <w:szCs w:val="20"/>
                <w:lang w:val="en-US" w:eastAsia="fr-FR"/>
              </w:rPr>
            </w:pPr>
          </w:p>
          <w:p w14:paraId="19291999" w14:textId="77777777" w:rsidR="00E3049A" w:rsidRPr="00E3049A" w:rsidRDefault="00E3049A" w:rsidP="0089711B">
            <w:pPr>
              <w:spacing w:before="60" w:after="60"/>
              <w:rPr>
                <w:rFonts w:ascii="Segoe UI Symbol" w:hAnsi="Segoe UI Symbol" w:cs="Segoe UI Symbol"/>
                <w:bCs/>
                <w:sz w:val="20"/>
                <w:szCs w:val="20"/>
                <w:lang w:val="en-US" w:eastAsia="fr-FR"/>
              </w:rPr>
            </w:pPr>
          </w:p>
        </w:tc>
      </w:tr>
    </w:tbl>
    <w:p w14:paraId="4C4B7C64" w14:textId="77777777" w:rsidR="00E3049A" w:rsidRDefault="00E3049A" w:rsidP="00F01F0A">
      <w:pPr>
        <w:rPr>
          <w:lang w:val="en-US"/>
        </w:rPr>
      </w:pPr>
    </w:p>
    <w:sectPr w:rsidR="00E3049A" w:rsidSect="00F67856">
      <w:headerReference w:type="default" r:id="rId14"/>
      <w:footerReference w:type="default" r:id="rId15"/>
      <w:type w:val="continuous"/>
      <w:pgSz w:w="11900" w:h="16840" w:code="9"/>
      <w:pgMar w:top="0" w:right="1276" w:bottom="0" w:left="1276" w:header="0" w:footer="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3F9EF" w14:textId="77777777" w:rsidR="00696234" w:rsidRDefault="00696234" w:rsidP="00F423F6">
      <w:r>
        <w:separator/>
      </w:r>
    </w:p>
  </w:endnote>
  <w:endnote w:type="continuationSeparator" w:id="0">
    <w:p w14:paraId="7D4F2F04" w14:textId="77777777" w:rsidR="00696234" w:rsidRDefault="00696234" w:rsidP="00F4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oximus">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Condensed">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Proximus Light">
    <w:panose1 w:val="00000400000000000000"/>
    <w:charset w:val="00"/>
    <w:family w:val="auto"/>
    <w:pitch w:val="variable"/>
    <w:sig w:usb0="00000003" w:usb1="00000000" w:usb2="00000000" w:usb3="00000000" w:csb0="00000001" w:csb1="00000000"/>
  </w:font>
  <w:font w:name="Times New Roman (Corp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39E2" w14:textId="77777777" w:rsidR="00F01F0A" w:rsidRPr="007857E2" w:rsidRDefault="006F086E" w:rsidP="00F01F0A">
    <w:pPr>
      <w:pStyle w:val="FooterText"/>
      <w:rPr>
        <w:lang w:val="fr-FR"/>
      </w:rPr>
    </w:pPr>
    <w:r w:rsidRPr="00F67856">
      <w:rPr>
        <w:b/>
        <w:bCs/>
        <w:color w:val="5C2D91" w:themeColor="text1"/>
        <w:sz w:val="20"/>
        <w:szCs w:val="20"/>
      </w:rPr>
      <w:br/>
    </w:r>
    <w:r w:rsidR="00F01F0A" w:rsidRPr="007857E2">
      <w:rPr>
        <w:b/>
        <w:bCs/>
        <w:color w:val="5C2D91" w:themeColor="text1"/>
        <w:lang w:val="fr-FR"/>
      </w:rPr>
      <w:t>Proximus Luxembourg S.A.</w:t>
    </w:r>
    <w:r w:rsidR="00F01F0A" w:rsidRPr="007857E2">
      <w:rPr>
        <w:color w:val="5C2D91" w:themeColor="text1"/>
        <w:lang w:val="fr-FR"/>
      </w:rPr>
      <w:t xml:space="preserve"> </w:t>
    </w:r>
    <w:r w:rsidR="00F01F0A" w:rsidRPr="007857E2">
      <w:rPr>
        <w:lang w:val="fr-FR"/>
      </w:rPr>
      <w:t xml:space="preserve">| 18, rue du Puits Romain – Z.A </w:t>
    </w:r>
    <w:proofErr w:type="spellStart"/>
    <w:r w:rsidR="00F01F0A" w:rsidRPr="007857E2">
      <w:rPr>
        <w:lang w:val="fr-FR"/>
      </w:rPr>
      <w:t>Bourmicht</w:t>
    </w:r>
    <w:proofErr w:type="spellEnd"/>
    <w:r w:rsidR="00F01F0A" w:rsidRPr="007857E2">
      <w:rPr>
        <w:lang w:val="fr-FR"/>
      </w:rPr>
      <w:t xml:space="preserve"> | L-8070 Bertrange – Luxembourg | T +352 45 09 15 – 1 | F +352 45 09 11 </w:t>
    </w:r>
    <w:r w:rsidR="00F01F0A" w:rsidRPr="007857E2">
      <w:rPr>
        <w:color w:val="5C2D91" w:themeColor="text1"/>
        <w:lang w:val="fr-FR"/>
      </w:rPr>
      <w:t>www.proximusnxt.lu</w:t>
    </w:r>
  </w:p>
  <w:p w14:paraId="71208943" w14:textId="77777777" w:rsidR="00F01F0A" w:rsidRPr="007857E2" w:rsidRDefault="00F01F0A" w:rsidP="00F01F0A">
    <w:pPr>
      <w:pStyle w:val="FooterText"/>
      <w:rPr>
        <w:lang w:val="fr-FR"/>
      </w:rPr>
    </w:pPr>
    <w:r w:rsidRPr="007857E2">
      <w:rPr>
        <w:lang w:val="fr-FR"/>
      </w:rPr>
      <w:t>VAT LU 15605033 | RCS Luxembourg B 19.669 | Autorisation d’établissement N°00116315 / 3 | Certifications ISO 27001 (Services Cybersécurité, Cloud, Managés et d’Externalisation) &amp; ISO 9001</w:t>
    </w:r>
  </w:p>
  <w:sdt>
    <w:sdtPr>
      <w:rPr>
        <w:rStyle w:val="PageNumber"/>
        <w:rFonts w:ascii="Calibri" w:hAnsi="Calibri"/>
        <w:color w:val="00BCEE" w:themeColor="text2"/>
        <w:sz w:val="15"/>
        <w:szCs w:val="16"/>
      </w:rPr>
      <w:id w:val="685338389"/>
      <w:docPartObj>
        <w:docPartGallery w:val="Page Numbers (Bottom of Page)"/>
        <w:docPartUnique/>
      </w:docPartObj>
    </w:sdtPr>
    <w:sdtEndPr>
      <w:rPr>
        <w:rStyle w:val="PageNumber"/>
        <w:rFonts w:ascii="Proximus Light" w:hAnsi="Proximus Light"/>
        <w:color w:val="5C2D91" w:themeColor="text1"/>
        <w:sz w:val="14"/>
        <w:szCs w:val="14"/>
      </w:rPr>
    </w:sdtEndPr>
    <w:sdtContent>
      <w:p w14:paraId="083EBA6B" w14:textId="77777777" w:rsidR="00F01F0A" w:rsidRPr="00F01F0A" w:rsidRDefault="00F01F0A" w:rsidP="00F01F0A">
        <w:pPr>
          <w:pStyle w:val="Footer"/>
          <w:framePr w:wrap="notBeside" w:vAnchor="text" w:hAnchor="page" w:x="5679" w:y="196"/>
          <w:jc w:val="center"/>
          <w:rPr>
            <w:rStyle w:val="PageNumber"/>
            <w:rFonts w:ascii="Proximus Light" w:hAnsi="Proximus Light"/>
            <w:color w:val="2E1648" w:themeColor="text1" w:themeShade="80"/>
            <w:sz w:val="14"/>
            <w:szCs w:val="14"/>
            <w:lang w:val="en-US"/>
          </w:rPr>
        </w:pPr>
        <w:r w:rsidRPr="00F01F0A">
          <w:rPr>
            <w:rStyle w:val="PageNumber"/>
            <w:rFonts w:ascii="Proximus Light" w:hAnsi="Proximus Light"/>
            <w:color w:val="2E1648" w:themeColor="text1" w:themeShade="80"/>
            <w:sz w:val="14"/>
            <w:szCs w:val="14"/>
            <w:lang w:val="en-US"/>
          </w:rPr>
          <w:t xml:space="preserve"> </w:t>
        </w:r>
        <w:r w:rsidRPr="00875E2E">
          <w:rPr>
            <w:rStyle w:val="PageNumber"/>
            <w:rFonts w:ascii="Proximus Light" w:hAnsi="Proximus Light"/>
            <w:color w:val="5C2D91" w:themeColor="text1"/>
            <w:sz w:val="14"/>
            <w:szCs w:val="14"/>
          </w:rPr>
          <w:fldChar w:fldCharType="begin"/>
        </w:r>
        <w:r w:rsidRPr="00F01F0A">
          <w:rPr>
            <w:rStyle w:val="PageNumber"/>
            <w:rFonts w:ascii="Proximus Light" w:hAnsi="Proximus Light"/>
            <w:color w:val="5C2D91" w:themeColor="text1"/>
            <w:sz w:val="14"/>
            <w:szCs w:val="14"/>
            <w:lang w:val="en-US"/>
          </w:rPr>
          <w:instrText xml:space="preserve"> PAGE  \* Arabic  \* MERGEFORMAT </w:instrText>
        </w:r>
        <w:r w:rsidRPr="00875E2E">
          <w:rPr>
            <w:rStyle w:val="PageNumber"/>
            <w:rFonts w:ascii="Proximus Light" w:hAnsi="Proximus Light"/>
            <w:color w:val="5C2D91" w:themeColor="text1"/>
            <w:sz w:val="14"/>
            <w:szCs w:val="14"/>
          </w:rPr>
          <w:fldChar w:fldCharType="separate"/>
        </w:r>
        <w:r w:rsidRPr="00F01F0A">
          <w:rPr>
            <w:rStyle w:val="PageNumber"/>
            <w:rFonts w:ascii="Proximus Light" w:hAnsi="Proximus Light"/>
            <w:color w:val="5C2D91" w:themeColor="text1"/>
            <w:sz w:val="14"/>
            <w:szCs w:val="14"/>
            <w:lang w:val="en-US"/>
          </w:rPr>
          <w:t>1</w:t>
        </w:r>
        <w:r w:rsidRPr="00875E2E">
          <w:rPr>
            <w:rStyle w:val="PageNumber"/>
            <w:rFonts w:ascii="Proximus Light" w:hAnsi="Proximus Light"/>
            <w:color w:val="5C2D91" w:themeColor="text1"/>
            <w:sz w:val="14"/>
            <w:szCs w:val="14"/>
          </w:rPr>
          <w:fldChar w:fldCharType="end"/>
        </w:r>
        <w:r w:rsidRPr="00F01F0A">
          <w:rPr>
            <w:rStyle w:val="PageNumber"/>
            <w:rFonts w:ascii="Proximus Light" w:hAnsi="Proximus Light"/>
            <w:color w:val="5C2D91" w:themeColor="text1"/>
            <w:sz w:val="14"/>
            <w:szCs w:val="14"/>
            <w:lang w:val="en-US"/>
          </w:rPr>
          <w:t xml:space="preserve"> / </w:t>
        </w:r>
        <w:r w:rsidRPr="00875E2E">
          <w:rPr>
            <w:rStyle w:val="PageNumber"/>
            <w:rFonts w:ascii="Proximus Light" w:hAnsi="Proximus Light"/>
            <w:color w:val="5C2D91" w:themeColor="text1"/>
            <w:sz w:val="14"/>
            <w:szCs w:val="14"/>
          </w:rPr>
          <w:fldChar w:fldCharType="begin"/>
        </w:r>
        <w:r w:rsidRPr="00F01F0A">
          <w:rPr>
            <w:rStyle w:val="PageNumber"/>
            <w:rFonts w:ascii="Proximus Light" w:hAnsi="Proximus Light"/>
            <w:color w:val="5C2D91" w:themeColor="text1"/>
            <w:sz w:val="14"/>
            <w:szCs w:val="14"/>
            <w:lang w:val="en-US"/>
          </w:rPr>
          <w:instrText xml:space="preserve"> NUMPAGES  \* Arabic  \* MERGEFORMAT </w:instrText>
        </w:r>
        <w:r w:rsidRPr="00875E2E">
          <w:rPr>
            <w:rStyle w:val="PageNumber"/>
            <w:rFonts w:ascii="Proximus Light" w:hAnsi="Proximus Light"/>
            <w:color w:val="5C2D91" w:themeColor="text1"/>
            <w:sz w:val="14"/>
            <w:szCs w:val="14"/>
          </w:rPr>
          <w:fldChar w:fldCharType="separate"/>
        </w:r>
        <w:r w:rsidRPr="00F01F0A">
          <w:rPr>
            <w:rStyle w:val="PageNumber"/>
            <w:rFonts w:ascii="Proximus Light" w:hAnsi="Proximus Light"/>
            <w:color w:val="5C2D91" w:themeColor="text1"/>
            <w:sz w:val="14"/>
            <w:szCs w:val="14"/>
            <w:lang w:val="en-US"/>
          </w:rPr>
          <w:t>16</w:t>
        </w:r>
        <w:r w:rsidRPr="00875E2E">
          <w:rPr>
            <w:rStyle w:val="PageNumber"/>
            <w:rFonts w:ascii="Proximus Light" w:hAnsi="Proximus Light"/>
            <w:color w:val="5C2D91" w:themeColor="text1"/>
            <w:sz w:val="14"/>
            <w:szCs w:val="14"/>
          </w:rPr>
          <w:fldChar w:fldCharType="end"/>
        </w:r>
      </w:p>
    </w:sdtContent>
  </w:sdt>
  <w:p w14:paraId="4D4E3A75" w14:textId="69823DB6" w:rsidR="005F4B07" w:rsidRPr="00F01F0A" w:rsidRDefault="00F01F0A" w:rsidP="00F01F0A">
    <w:pPr>
      <w:pStyle w:val="FooterText"/>
      <w:rPr>
        <w:lang w:val="en-US"/>
      </w:rPr>
    </w:pPr>
    <w:r w:rsidRPr="00F01F0A">
      <w:rPr>
        <w:lang w:val="en-US"/>
      </w:rPr>
      <w:t xml:space="preserve">Level of Sensitivity: « Public» </w:t>
    </w:r>
    <w:r w:rsidRPr="00F01F0A">
      <w:rPr>
        <w:szCs w:val="12"/>
        <w:lang w:val="en-US"/>
      </w:rPr>
      <w:t>| TLP: 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FD35C" w14:textId="77777777" w:rsidR="00696234" w:rsidRDefault="00696234" w:rsidP="00F423F6">
      <w:r>
        <w:separator/>
      </w:r>
    </w:p>
  </w:footnote>
  <w:footnote w:type="continuationSeparator" w:id="0">
    <w:p w14:paraId="3FE1C64A" w14:textId="77777777" w:rsidR="00696234" w:rsidRDefault="00696234" w:rsidP="00F42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CF8CF" w14:textId="7E8248B3" w:rsidR="00001EC9" w:rsidRPr="00806BF5" w:rsidRDefault="00F67856" w:rsidP="00F01F0A">
    <w:pPr>
      <w:pStyle w:val="Header"/>
      <w:ind w:left="-1276" w:firstLine="419"/>
      <w:rPr>
        <w:noProof/>
        <w:lang w:val="en-CH" w:eastAsia="en-GB"/>
      </w:rPr>
    </w:pPr>
    <w:r w:rsidRPr="00F67856">
      <w:rPr>
        <w:sz w:val="12"/>
        <w:szCs w:val="12"/>
      </w:rPr>
      <w:br/>
    </w:r>
    <w:r w:rsidR="00A25664" w:rsidRPr="00F67856">
      <w:rPr>
        <w:sz w:val="12"/>
        <w:szCs w:val="12"/>
      </w:rPr>
      <w:t xml:space="preserve">     </w:t>
    </w:r>
    <w:r w:rsidR="00F01F0A">
      <w:rPr>
        <w:noProof/>
      </w:rPr>
      <w:drawing>
        <wp:inline distT="0" distB="0" distL="0" distR="0" wp14:anchorId="672BEB31" wp14:editId="1AEAB3DC">
          <wp:extent cx="1723848" cy="659219"/>
          <wp:effectExtent l="0" t="0" r="0" b="0"/>
          <wp:docPr id="26" name="Picture 1"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A black background with purpl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402" cy="670138"/>
                  </a:xfrm>
                  <a:prstGeom prst="rect">
                    <a:avLst/>
                  </a:prstGeom>
                  <a:noFill/>
                  <a:ln>
                    <a:noFill/>
                  </a:ln>
                </pic:spPr>
              </pic:pic>
            </a:graphicData>
          </a:graphic>
        </wp:inline>
      </w:drawing>
    </w:r>
    <w:r>
      <w:rPr>
        <w:sz w:val="12"/>
        <w:szCs w:val="12"/>
      </w:rPr>
      <w:t xml:space="preserve">          </w:t>
    </w:r>
    <w:r w:rsidR="0094643B">
      <w:rPr>
        <w:sz w:val="12"/>
        <w:szCs w:val="12"/>
      </w:rPr>
      <w:t xml:space="preserve"> </w:t>
    </w:r>
    <w:r w:rsidR="00A25664" w:rsidRPr="00F67856">
      <w:rPr>
        <w:sz w:val="12"/>
        <w:szCs w:val="12"/>
      </w:rPr>
      <w:t xml:space="preserve">   </w:t>
    </w:r>
    <w:r w:rsidR="00E2713A" w:rsidRPr="00F67856">
      <w:rPr>
        <w:sz w:val="12"/>
        <w:szCs w:val="12"/>
      </w:rPr>
      <w:t xml:space="preserve"> </w:t>
    </w:r>
    <w:r w:rsidR="00A25664" w:rsidRPr="00F67856">
      <w:rPr>
        <w:sz w:val="12"/>
        <w:szCs w:val="12"/>
      </w:rPr>
      <w:t xml:space="preserve"> </w:t>
    </w:r>
    <w:r w:rsidR="00B857F9" w:rsidRPr="00F67856">
      <w:rPr>
        <w:sz w:val="12"/>
        <w:szCs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EE85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EAF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38BD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8665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BA1C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14DC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8A5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FA57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08C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AC2C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22C91"/>
    <w:multiLevelType w:val="multilevel"/>
    <w:tmpl w:val="4AC4BC68"/>
    <w:lvl w:ilvl="0">
      <w:start w:val="1"/>
      <w:numFmt w:val="decimal"/>
      <w:pStyle w:val="NumberedTitle1"/>
      <w:suff w:val="space"/>
      <w:lvlText w:val="%1."/>
      <w:lvlJc w:val="left"/>
      <w:pPr>
        <w:ind w:left="0" w:firstLine="0"/>
      </w:pPr>
      <w:rPr>
        <w:rFonts w:ascii="Proximus" w:hAnsi="Proximus" w:hint="default"/>
      </w:rPr>
    </w:lvl>
    <w:lvl w:ilvl="1">
      <w:start w:val="1"/>
      <w:numFmt w:val="decimal"/>
      <w:pStyle w:val="NumberedTitle2"/>
      <w:suff w:val="space"/>
      <w:lvlText w:val="%1.%2."/>
      <w:lvlJc w:val="left"/>
      <w:pPr>
        <w:ind w:left="0" w:firstLine="0"/>
      </w:pPr>
      <w:rPr>
        <w:rFonts w:ascii="Proximus" w:hAnsi="Proximus" w:hint="default"/>
      </w:rPr>
    </w:lvl>
    <w:lvl w:ilvl="2">
      <w:start w:val="1"/>
      <w:numFmt w:val="decimal"/>
      <w:pStyle w:val="NumberedTitle3"/>
      <w:suff w:val="space"/>
      <w:lvlText w:val="%1.%2.%3."/>
      <w:lvlJc w:val="left"/>
      <w:pPr>
        <w:ind w:left="0" w:firstLine="0"/>
      </w:pPr>
      <w:rPr>
        <w:rFonts w:ascii="Proximus" w:hAnsi="Proximus" w:hint="default"/>
      </w:rPr>
    </w:lvl>
    <w:lvl w:ilvl="3">
      <w:start w:val="1"/>
      <w:numFmt w:val="decimal"/>
      <w:pStyle w:val="NumberedTitle4"/>
      <w:suff w:val="space"/>
      <w:lvlText w:val="%1.%2.%3.%4."/>
      <w:lvlJc w:val="left"/>
      <w:pPr>
        <w:ind w:left="0" w:firstLine="0"/>
      </w:pPr>
      <w:rPr>
        <w:rFonts w:ascii="Proximus" w:hAnsi="Proximu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3BB5D40"/>
    <w:multiLevelType w:val="hybridMultilevel"/>
    <w:tmpl w:val="731461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021DA1"/>
    <w:multiLevelType w:val="hybridMultilevel"/>
    <w:tmpl w:val="DBD2A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68768F"/>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09281B"/>
    <w:multiLevelType w:val="hybridMultilevel"/>
    <w:tmpl w:val="24E6E6BE"/>
    <w:lvl w:ilvl="0" w:tplc="EDBE1EDC">
      <w:start w:val="2013"/>
      <w:numFmt w:val="bullet"/>
      <w:lvlText w:val="-"/>
      <w:lvlJc w:val="left"/>
      <w:pPr>
        <w:ind w:left="720" w:hanging="360"/>
      </w:pPr>
      <w:rPr>
        <w:rFonts w:ascii="Roboto Condensed" w:eastAsiaTheme="minorHAnsi" w:hAnsi="Roboto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910092"/>
    <w:multiLevelType w:val="hybridMultilevel"/>
    <w:tmpl w:val="673E56D8"/>
    <w:lvl w:ilvl="0" w:tplc="278ED04C">
      <w:start w:val="1"/>
      <w:numFmt w:val="upperRoman"/>
      <w:lvlText w:val="%1."/>
      <w:lvlJc w:val="left"/>
      <w:pPr>
        <w:ind w:left="862" w:hanging="360"/>
      </w:pPr>
      <w:rPr>
        <w:rFonts w:ascii="Proximus" w:hAnsi="Proximus" w:hint="default"/>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6" w15:restartNumberingAfterBreak="0">
    <w:nsid w:val="18301993"/>
    <w:multiLevelType w:val="hybridMultilevel"/>
    <w:tmpl w:val="914EF514"/>
    <w:lvl w:ilvl="0" w:tplc="50402064">
      <w:start w:val="1"/>
      <w:numFmt w:val="decimal"/>
      <w:suff w:val="space"/>
      <w:lvlText w:val="%1.1."/>
      <w:lvlJc w:val="left"/>
      <w:pPr>
        <w:ind w:left="0" w:firstLine="0"/>
      </w:pPr>
      <w:rPr>
        <w:rFonts w:ascii="Proximus" w:hAnsi="Proximu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3EF497B"/>
    <w:multiLevelType w:val="hybridMultilevel"/>
    <w:tmpl w:val="038460CC"/>
    <w:lvl w:ilvl="0" w:tplc="E07EF1A6">
      <w:start w:val="1"/>
      <w:numFmt w:val="decimal"/>
      <w:lvlText w:val="%1."/>
      <w:lvlJc w:val="left"/>
      <w:pPr>
        <w:ind w:left="1004" w:hanging="72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2FF17A29"/>
    <w:multiLevelType w:val="hybridMultilevel"/>
    <w:tmpl w:val="B2C23688"/>
    <w:lvl w:ilvl="0" w:tplc="CDA8250A">
      <w:start w:val="1"/>
      <w:numFmt w:val="bullet"/>
      <w:lvlText w:val=""/>
      <w:lvlJc w:val="left"/>
      <w:pPr>
        <w:ind w:left="90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845AE4"/>
    <w:multiLevelType w:val="hybridMultilevel"/>
    <w:tmpl w:val="13AAA57E"/>
    <w:lvl w:ilvl="0" w:tplc="8D66F7B2">
      <w:numFmt w:val="bullet"/>
      <w:lvlText w:val=""/>
      <w:lvlJc w:val="left"/>
      <w:pPr>
        <w:ind w:left="1636" w:hanging="360"/>
      </w:pPr>
      <w:rPr>
        <w:rFonts w:ascii="Wingdings" w:eastAsiaTheme="minorHAnsi" w:hAnsi="Wingdings" w:cstheme="minorBidi"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20" w15:restartNumberingAfterBreak="0">
    <w:nsid w:val="430C6E5B"/>
    <w:multiLevelType w:val="hybridMultilevel"/>
    <w:tmpl w:val="B86CBF24"/>
    <w:lvl w:ilvl="0" w:tplc="6052BB5E">
      <w:start w:val="1"/>
      <w:numFmt w:val="bullet"/>
      <w:lvlText w:val=""/>
      <w:lvlJc w:val="left"/>
      <w:pPr>
        <w:ind w:left="454" w:hanging="17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CA25E9"/>
    <w:multiLevelType w:val="multilevel"/>
    <w:tmpl w:val="28C0D10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5BFA53B0"/>
    <w:multiLevelType w:val="hybridMultilevel"/>
    <w:tmpl w:val="B5680126"/>
    <w:lvl w:ilvl="0" w:tplc="E000DF1E">
      <w:start w:val="1"/>
      <w:numFmt w:val="decimal"/>
      <w:suff w:val="space"/>
      <w:lvlText w:val="%1.1.1."/>
      <w:lvlJc w:val="left"/>
      <w:pPr>
        <w:ind w:left="0" w:firstLine="0"/>
      </w:pPr>
      <w:rPr>
        <w:rFonts w:ascii="Proximus" w:hAnsi="Proximu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E2C7709"/>
    <w:multiLevelType w:val="hybridMultilevel"/>
    <w:tmpl w:val="EFF8B5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0C81574"/>
    <w:multiLevelType w:val="hybridMultilevel"/>
    <w:tmpl w:val="58AE6F8C"/>
    <w:lvl w:ilvl="0" w:tplc="04FA6C56">
      <w:numFmt w:val="bullet"/>
      <w:lvlText w:val="•"/>
      <w:lvlJc w:val="left"/>
      <w:pPr>
        <w:ind w:left="2508" w:hanging="1788"/>
      </w:pPr>
      <w:rPr>
        <w:rFonts w:ascii="Calibri" w:eastAsia="Times New Roman" w:hAnsi="Calibri" w:cs="Calibri"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5" w15:restartNumberingAfterBreak="0">
    <w:nsid w:val="67EC13ED"/>
    <w:multiLevelType w:val="hybridMultilevel"/>
    <w:tmpl w:val="686424CC"/>
    <w:lvl w:ilvl="0" w:tplc="2E4ED1E2">
      <w:start w:val="1"/>
      <w:numFmt w:val="decimal"/>
      <w:suff w:val="space"/>
      <w:lvlText w:val="%1.1.1.1."/>
      <w:lvlJc w:val="left"/>
      <w:pPr>
        <w:ind w:left="0" w:firstLine="0"/>
      </w:pPr>
      <w:rPr>
        <w:rFonts w:ascii="Proximus" w:hAnsi="Proximus" w:hint="default"/>
      </w:rPr>
    </w:lvl>
    <w:lvl w:ilvl="1" w:tplc="20000019" w:tentative="1">
      <w:start w:val="1"/>
      <w:numFmt w:val="lowerLetter"/>
      <w:lvlText w:val="%2."/>
      <w:lvlJc w:val="left"/>
      <w:pPr>
        <w:ind w:left="3194" w:hanging="360"/>
      </w:pPr>
    </w:lvl>
    <w:lvl w:ilvl="2" w:tplc="2000001B" w:tentative="1">
      <w:start w:val="1"/>
      <w:numFmt w:val="lowerRoman"/>
      <w:lvlText w:val="%3."/>
      <w:lvlJc w:val="right"/>
      <w:pPr>
        <w:ind w:left="3914" w:hanging="180"/>
      </w:pPr>
    </w:lvl>
    <w:lvl w:ilvl="3" w:tplc="2000000F" w:tentative="1">
      <w:start w:val="1"/>
      <w:numFmt w:val="decimal"/>
      <w:lvlText w:val="%4."/>
      <w:lvlJc w:val="left"/>
      <w:pPr>
        <w:ind w:left="4634" w:hanging="360"/>
      </w:pPr>
    </w:lvl>
    <w:lvl w:ilvl="4" w:tplc="20000019" w:tentative="1">
      <w:start w:val="1"/>
      <w:numFmt w:val="lowerLetter"/>
      <w:lvlText w:val="%5."/>
      <w:lvlJc w:val="left"/>
      <w:pPr>
        <w:ind w:left="5354" w:hanging="360"/>
      </w:pPr>
    </w:lvl>
    <w:lvl w:ilvl="5" w:tplc="2000001B" w:tentative="1">
      <w:start w:val="1"/>
      <w:numFmt w:val="lowerRoman"/>
      <w:lvlText w:val="%6."/>
      <w:lvlJc w:val="right"/>
      <w:pPr>
        <w:ind w:left="6074" w:hanging="180"/>
      </w:pPr>
    </w:lvl>
    <w:lvl w:ilvl="6" w:tplc="2000000F" w:tentative="1">
      <w:start w:val="1"/>
      <w:numFmt w:val="decimal"/>
      <w:lvlText w:val="%7."/>
      <w:lvlJc w:val="left"/>
      <w:pPr>
        <w:ind w:left="6794" w:hanging="360"/>
      </w:pPr>
    </w:lvl>
    <w:lvl w:ilvl="7" w:tplc="20000019" w:tentative="1">
      <w:start w:val="1"/>
      <w:numFmt w:val="lowerLetter"/>
      <w:lvlText w:val="%8."/>
      <w:lvlJc w:val="left"/>
      <w:pPr>
        <w:ind w:left="7514" w:hanging="360"/>
      </w:pPr>
    </w:lvl>
    <w:lvl w:ilvl="8" w:tplc="2000001B" w:tentative="1">
      <w:start w:val="1"/>
      <w:numFmt w:val="lowerRoman"/>
      <w:lvlText w:val="%9."/>
      <w:lvlJc w:val="right"/>
      <w:pPr>
        <w:ind w:left="8234" w:hanging="180"/>
      </w:pPr>
    </w:lvl>
  </w:abstractNum>
  <w:abstractNum w:abstractNumId="26" w15:restartNumberingAfterBreak="0">
    <w:nsid w:val="689C082B"/>
    <w:multiLevelType w:val="hybridMultilevel"/>
    <w:tmpl w:val="DAAC71FE"/>
    <w:lvl w:ilvl="0" w:tplc="847AC86A">
      <w:start w:val="1"/>
      <w:numFmt w:val="bullet"/>
      <w:pStyle w:val="TextList"/>
      <w:lvlText w:val=""/>
      <w:lvlJc w:val="left"/>
      <w:pPr>
        <w:ind w:left="73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E54AF0"/>
    <w:multiLevelType w:val="hybridMultilevel"/>
    <w:tmpl w:val="E9A88DB8"/>
    <w:lvl w:ilvl="0" w:tplc="BC823F46">
      <w:start w:val="30"/>
      <w:numFmt w:val="bullet"/>
      <w:lvlText w:val="-"/>
      <w:lvlJc w:val="left"/>
      <w:pPr>
        <w:ind w:left="720" w:hanging="360"/>
      </w:pPr>
      <w:rPr>
        <w:rFonts w:ascii="Roboto Condensed" w:eastAsiaTheme="minorHAnsi" w:hAnsi="Roboto Condense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1D651E"/>
    <w:multiLevelType w:val="hybridMultilevel"/>
    <w:tmpl w:val="F970C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304D84"/>
    <w:multiLevelType w:val="hybridMultilevel"/>
    <w:tmpl w:val="C75233B2"/>
    <w:lvl w:ilvl="0" w:tplc="883AB6AE">
      <w:numFmt w:val="bullet"/>
      <w:lvlText w:val=""/>
      <w:lvlJc w:val="left"/>
      <w:pPr>
        <w:ind w:left="1636" w:hanging="360"/>
      </w:pPr>
      <w:rPr>
        <w:rFonts w:ascii="Wingdings" w:eastAsiaTheme="minorHAnsi" w:hAnsi="Wingdings" w:cstheme="minorBidi"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30" w15:restartNumberingAfterBreak="0">
    <w:nsid w:val="7E792C3F"/>
    <w:multiLevelType w:val="hybridMultilevel"/>
    <w:tmpl w:val="39361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064250">
    <w:abstractNumId w:val="27"/>
  </w:num>
  <w:num w:numId="2" w16cid:durableId="1528979940">
    <w:abstractNumId w:val="14"/>
  </w:num>
  <w:num w:numId="3" w16cid:durableId="1650552446">
    <w:abstractNumId w:val="28"/>
  </w:num>
  <w:num w:numId="4" w16cid:durableId="1652519887">
    <w:abstractNumId w:val="12"/>
  </w:num>
  <w:num w:numId="5" w16cid:durableId="439569626">
    <w:abstractNumId w:val="11"/>
  </w:num>
  <w:num w:numId="6" w16cid:durableId="1805543439">
    <w:abstractNumId w:val="30"/>
  </w:num>
  <w:num w:numId="7" w16cid:durableId="78336900">
    <w:abstractNumId w:val="18"/>
  </w:num>
  <w:num w:numId="8" w16cid:durableId="2013415535">
    <w:abstractNumId w:val="20"/>
  </w:num>
  <w:num w:numId="9" w16cid:durableId="783694860">
    <w:abstractNumId w:val="26"/>
  </w:num>
  <w:num w:numId="10" w16cid:durableId="844590435">
    <w:abstractNumId w:val="29"/>
  </w:num>
  <w:num w:numId="11" w16cid:durableId="2003044417">
    <w:abstractNumId w:val="19"/>
  </w:num>
  <w:num w:numId="12" w16cid:durableId="1247106631">
    <w:abstractNumId w:val="21"/>
  </w:num>
  <w:num w:numId="13" w16cid:durableId="950894324">
    <w:abstractNumId w:val="4"/>
  </w:num>
  <w:num w:numId="14" w16cid:durableId="707268202">
    <w:abstractNumId w:val="5"/>
  </w:num>
  <w:num w:numId="15" w16cid:durableId="940454570">
    <w:abstractNumId w:val="6"/>
  </w:num>
  <w:num w:numId="16" w16cid:durableId="1895197402">
    <w:abstractNumId w:val="7"/>
  </w:num>
  <w:num w:numId="17" w16cid:durableId="91291655">
    <w:abstractNumId w:val="9"/>
  </w:num>
  <w:num w:numId="18" w16cid:durableId="241181977">
    <w:abstractNumId w:val="0"/>
  </w:num>
  <w:num w:numId="19" w16cid:durableId="1416199595">
    <w:abstractNumId w:val="1"/>
  </w:num>
  <w:num w:numId="20" w16cid:durableId="1006591459">
    <w:abstractNumId w:val="2"/>
  </w:num>
  <w:num w:numId="21" w16cid:durableId="703100591">
    <w:abstractNumId w:val="3"/>
  </w:num>
  <w:num w:numId="22" w16cid:durableId="731005205">
    <w:abstractNumId w:val="8"/>
  </w:num>
  <w:num w:numId="23" w16cid:durableId="792023808">
    <w:abstractNumId w:val="17"/>
  </w:num>
  <w:num w:numId="24" w16cid:durableId="865142997">
    <w:abstractNumId w:val="10"/>
  </w:num>
  <w:num w:numId="25" w16cid:durableId="1137145490">
    <w:abstractNumId w:val="15"/>
  </w:num>
  <w:num w:numId="26" w16cid:durableId="2075735073">
    <w:abstractNumId w:val="16"/>
  </w:num>
  <w:num w:numId="27" w16cid:durableId="1827890821">
    <w:abstractNumId w:val="22"/>
  </w:num>
  <w:num w:numId="28" w16cid:durableId="196701994">
    <w:abstractNumId w:val="25"/>
  </w:num>
  <w:num w:numId="29" w16cid:durableId="2091273577">
    <w:abstractNumId w:val="13"/>
  </w:num>
  <w:num w:numId="30" w16cid:durableId="2083748230">
    <w:abstractNumId w:val="24"/>
  </w:num>
  <w:num w:numId="31" w16cid:durableId="17079507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F0A"/>
    <w:rsid w:val="00001575"/>
    <w:rsid w:val="00001EC9"/>
    <w:rsid w:val="0003433A"/>
    <w:rsid w:val="0003769D"/>
    <w:rsid w:val="00050304"/>
    <w:rsid w:val="00057895"/>
    <w:rsid w:val="000715B0"/>
    <w:rsid w:val="00074253"/>
    <w:rsid w:val="000879A6"/>
    <w:rsid w:val="000922F3"/>
    <w:rsid w:val="00093FCF"/>
    <w:rsid w:val="000B5B94"/>
    <w:rsid w:val="000B7140"/>
    <w:rsid w:val="000D10C7"/>
    <w:rsid w:val="000E1BE3"/>
    <w:rsid w:val="000F31F8"/>
    <w:rsid w:val="00102963"/>
    <w:rsid w:val="00104B16"/>
    <w:rsid w:val="0010572C"/>
    <w:rsid w:val="00106335"/>
    <w:rsid w:val="00107DB3"/>
    <w:rsid w:val="0013184F"/>
    <w:rsid w:val="00141B77"/>
    <w:rsid w:val="00156CE1"/>
    <w:rsid w:val="00162492"/>
    <w:rsid w:val="001641B7"/>
    <w:rsid w:val="00171A4A"/>
    <w:rsid w:val="001749B0"/>
    <w:rsid w:val="0017646D"/>
    <w:rsid w:val="00185059"/>
    <w:rsid w:val="00196058"/>
    <w:rsid w:val="001C07AD"/>
    <w:rsid w:val="001D2A03"/>
    <w:rsid w:val="001E74F4"/>
    <w:rsid w:val="001E7697"/>
    <w:rsid w:val="00200848"/>
    <w:rsid w:val="002046A8"/>
    <w:rsid w:val="00215F6E"/>
    <w:rsid w:val="002232F7"/>
    <w:rsid w:val="00225C17"/>
    <w:rsid w:val="00246A85"/>
    <w:rsid w:val="002508CF"/>
    <w:rsid w:val="00254007"/>
    <w:rsid w:val="00261288"/>
    <w:rsid w:val="002D288E"/>
    <w:rsid w:val="002D33DB"/>
    <w:rsid w:val="002E1B51"/>
    <w:rsid w:val="002F095F"/>
    <w:rsid w:val="002F1280"/>
    <w:rsid w:val="0030271B"/>
    <w:rsid w:val="00302C11"/>
    <w:rsid w:val="00303A67"/>
    <w:rsid w:val="00314CB0"/>
    <w:rsid w:val="00317352"/>
    <w:rsid w:val="00325568"/>
    <w:rsid w:val="003276C7"/>
    <w:rsid w:val="003515DC"/>
    <w:rsid w:val="00356A5A"/>
    <w:rsid w:val="00363EBF"/>
    <w:rsid w:val="00380CB5"/>
    <w:rsid w:val="003A4BBF"/>
    <w:rsid w:val="003A5AB4"/>
    <w:rsid w:val="003B5884"/>
    <w:rsid w:val="003D2A7E"/>
    <w:rsid w:val="003D4633"/>
    <w:rsid w:val="003E18B8"/>
    <w:rsid w:val="003E3776"/>
    <w:rsid w:val="003E620C"/>
    <w:rsid w:val="003F1454"/>
    <w:rsid w:val="003F5485"/>
    <w:rsid w:val="003F781A"/>
    <w:rsid w:val="003F7932"/>
    <w:rsid w:val="00423BBB"/>
    <w:rsid w:val="0042733E"/>
    <w:rsid w:val="004337D8"/>
    <w:rsid w:val="0044145D"/>
    <w:rsid w:val="004517EE"/>
    <w:rsid w:val="004669D4"/>
    <w:rsid w:val="004669FC"/>
    <w:rsid w:val="00473315"/>
    <w:rsid w:val="00482212"/>
    <w:rsid w:val="0048595C"/>
    <w:rsid w:val="00493E63"/>
    <w:rsid w:val="00497484"/>
    <w:rsid w:val="004B72C1"/>
    <w:rsid w:val="004C50EE"/>
    <w:rsid w:val="004C761A"/>
    <w:rsid w:val="004D4D88"/>
    <w:rsid w:val="004E7A41"/>
    <w:rsid w:val="004F3208"/>
    <w:rsid w:val="004F38B1"/>
    <w:rsid w:val="004F405E"/>
    <w:rsid w:val="005078B8"/>
    <w:rsid w:val="00510A74"/>
    <w:rsid w:val="005159CF"/>
    <w:rsid w:val="005168BA"/>
    <w:rsid w:val="00522FE5"/>
    <w:rsid w:val="005231EC"/>
    <w:rsid w:val="00530294"/>
    <w:rsid w:val="005357CF"/>
    <w:rsid w:val="00540636"/>
    <w:rsid w:val="005571EC"/>
    <w:rsid w:val="00570A36"/>
    <w:rsid w:val="00570CCA"/>
    <w:rsid w:val="00577FEF"/>
    <w:rsid w:val="005869E3"/>
    <w:rsid w:val="005909E6"/>
    <w:rsid w:val="0059162E"/>
    <w:rsid w:val="005A7D15"/>
    <w:rsid w:val="005B20E6"/>
    <w:rsid w:val="005F4B07"/>
    <w:rsid w:val="00605D90"/>
    <w:rsid w:val="00614B70"/>
    <w:rsid w:val="0061605A"/>
    <w:rsid w:val="00623998"/>
    <w:rsid w:val="00635247"/>
    <w:rsid w:val="0063654B"/>
    <w:rsid w:val="00641E26"/>
    <w:rsid w:val="006503F8"/>
    <w:rsid w:val="006645C2"/>
    <w:rsid w:val="0067493E"/>
    <w:rsid w:val="00690730"/>
    <w:rsid w:val="00696234"/>
    <w:rsid w:val="006A6D01"/>
    <w:rsid w:val="006D7DB9"/>
    <w:rsid w:val="006E2896"/>
    <w:rsid w:val="006E37C8"/>
    <w:rsid w:val="006E5307"/>
    <w:rsid w:val="006F086E"/>
    <w:rsid w:val="006F1434"/>
    <w:rsid w:val="007013F5"/>
    <w:rsid w:val="00704722"/>
    <w:rsid w:val="00710BB1"/>
    <w:rsid w:val="00726B24"/>
    <w:rsid w:val="00737ED5"/>
    <w:rsid w:val="00754AB4"/>
    <w:rsid w:val="0075790D"/>
    <w:rsid w:val="007702E5"/>
    <w:rsid w:val="007708F5"/>
    <w:rsid w:val="00774641"/>
    <w:rsid w:val="00774C56"/>
    <w:rsid w:val="00781488"/>
    <w:rsid w:val="00796E44"/>
    <w:rsid w:val="00797768"/>
    <w:rsid w:val="007B4207"/>
    <w:rsid w:val="007B5481"/>
    <w:rsid w:val="007F53FE"/>
    <w:rsid w:val="00802227"/>
    <w:rsid w:val="00803620"/>
    <w:rsid w:val="00805CDE"/>
    <w:rsid w:val="00806BF5"/>
    <w:rsid w:val="00807F05"/>
    <w:rsid w:val="00811719"/>
    <w:rsid w:val="008136A8"/>
    <w:rsid w:val="00820474"/>
    <w:rsid w:val="00822AB0"/>
    <w:rsid w:val="008603AB"/>
    <w:rsid w:val="008650E2"/>
    <w:rsid w:val="00867AD3"/>
    <w:rsid w:val="00873DA4"/>
    <w:rsid w:val="00875FC2"/>
    <w:rsid w:val="008B2F9B"/>
    <w:rsid w:val="008B3F8E"/>
    <w:rsid w:val="008C540E"/>
    <w:rsid w:val="008C7190"/>
    <w:rsid w:val="008F1EC0"/>
    <w:rsid w:val="009022EA"/>
    <w:rsid w:val="00904F2C"/>
    <w:rsid w:val="00907A47"/>
    <w:rsid w:val="0091167D"/>
    <w:rsid w:val="00943F76"/>
    <w:rsid w:val="00944C2F"/>
    <w:rsid w:val="0094643B"/>
    <w:rsid w:val="00955A65"/>
    <w:rsid w:val="00957098"/>
    <w:rsid w:val="0097122F"/>
    <w:rsid w:val="00971977"/>
    <w:rsid w:val="00976801"/>
    <w:rsid w:val="00990A44"/>
    <w:rsid w:val="00990EA2"/>
    <w:rsid w:val="0099324F"/>
    <w:rsid w:val="009B4A43"/>
    <w:rsid w:val="009B50FC"/>
    <w:rsid w:val="009B7EF4"/>
    <w:rsid w:val="009C4211"/>
    <w:rsid w:val="009D0D73"/>
    <w:rsid w:val="009D2A91"/>
    <w:rsid w:val="009D6098"/>
    <w:rsid w:val="009E13EC"/>
    <w:rsid w:val="009E67E3"/>
    <w:rsid w:val="009F0B54"/>
    <w:rsid w:val="009F2B72"/>
    <w:rsid w:val="009F3A43"/>
    <w:rsid w:val="00A04E45"/>
    <w:rsid w:val="00A23504"/>
    <w:rsid w:val="00A25664"/>
    <w:rsid w:val="00A25B33"/>
    <w:rsid w:val="00A34363"/>
    <w:rsid w:val="00A41F6A"/>
    <w:rsid w:val="00A46B24"/>
    <w:rsid w:val="00A72C68"/>
    <w:rsid w:val="00A77D86"/>
    <w:rsid w:val="00A8306F"/>
    <w:rsid w:val="00A849D6"/>
    <w:rsid w:val="00A87F85"/>
    <w:rsid w:val="00AB3252"/>
    <w:rsid w:val="00AB675D"/>
    <w:rsid w:val="00AD27AC"/>
    <w:rsid w:val="00AE42B2"/>
    <w:rsid w:val="00AE76C6"/>
    <w:rsid w:val="00B008F3"/>
    <w:rsid w:val="00B45C43"/>
    <w:rsid w:val="00B549B5"/>
    <w:rsid w:val="00B80DBD"/>
    <w:rsid w:val="00B857F9"/>
    <w:rsid w:val="00B85892"/>
    <w:rsid w:val="00B9796C"/>
    <w:rsid w:val="00BA506B"/>
    <w:rsid w:val="00BC23BD"/>
    <w:rsid w:val="00BC7764"/>
    <w:rsid w:val="00BD75F1"/>
    <w:rsid w:val="00BE2831"/>
    <w:rsid w:val="00BE2EEA"/>
    <w:rsid w:val="00BE38A8"/>
    <w:rsid w:val="00BF0316"/>
    <w:rsid w:val="00BF264E"/>
    <w:rsid w:val="00C114FB"/>
    <w:rsid w:val="00C15E4C"/>
    <w:rsid w:val="00C21250"/>
    <w:rsid w:val="00C25DA6"/>
    <w:rsid w:val="00C26989"/>
    <w:rsid w:val="00C26EAF"/>
    <w:rsid w:val="00C27632"/>
    <w:rsid w:val="00C3032E"/>
    <w:rsid w:val="00C32AAC"/>
    <w:rsid w:val="00C36BBC"/>
    <w:rsid w:val="00C526D4"/>
    <w:rsid w:val="00C5333F"/>
    <w:rsid w:val="00C5502B"/>
    <w:rsid w:val="00C557C8"/>
    <w:rsid w:val="00C57623"/>
    <w:rsid w:val="00C64A14"/>
    <w:rsid w:val="00C67B10"/>
    <w:rsid w:val="00C700A7"/>
    <w:rsid w:val="00C8200F"/>
    <w:rsid w:val="00C965B2"/>
    <w:rsid w:val="00CA4925"/>
    <w:rsid w:val="00CD0E74"/>
    <w:rsid w:val="00CD31D1"/>
    <w:rsid w:val="00CD3B24"/>
    <w:rsid w:val="00CD5E36"/>
    <w:rsid w:val="00CD7084"/>
    <w:rsid w:val="00CE5C11"/>
    <w:rsid w:val="00D01B1C"/>
    <w:rsid w:val="00D12843"/>
    <w:rsid w:val="00D17FD6"/>
    <w:rsid w:val="00D34545"/>
    <w:rsid w:val="00D375EF"/>
    <w:rsid w:val="00D618BA"/>
    <w:rsid w:val="00D67347"/>
    <w:rsid w:val="00D70894"/>
    <w:rsid w:val="00D70A82"/>
    <w:rsid w:val="00D70D67"/>
    <w:rsid w:val="00D76AED"/>
    <w:rsid w:val="00D84482"/>
    <w:rsid w:val="00D90B80"/>
    <w:rsid w:val="00D92DB4"/>
    <w:rsid w:val="00D95430"/>
    <w:rsid w:val="00DA0C02"/>
    <w:rsid w:val="00DB3026"/>
    <w:rsid w:val="00DB5052"/>
    <w:rsid w:val="00DC0D04"/>
    <w:rsid w:val="00DC3945"/>
    <w:rsid w:val="00DC44F7"/>
    <w:rsid w:val="00DC6F48"/>
    <w:rsid w:val="00DC71D0"/>
    <w:rsid w:val="00DF7901"/>
    <w:rsid w:val="00E027A8"/>
    <w:rsid w:val="00E16C2E"/>
    <w:rsid w:val="00E251A7"/>
    <w:rsid w:val="00E2713A"/>
    <w:rsid w:val="00E27EF6"/>
    <w:rsid w:val="00E3049A"/>
    <w:rsid w:val="00E52720"/>
    <w:rsid w:val="00E568FA"/>
    <w:rsid w:val="00E6509E"/>
    <w:rsid w:val="00E67939"/>
    <w:rsid w:val="00E81837"/>
    <w:rsid w:val="00E840A5"/>
    <w:rsid w:val="00E93119"/>
    <w:rsid w:val="00EB2E6D"/>
    <w:rsid w:val="00EC0022"/>
    <w:rsid w:val="00EC2370"/>
    <w:rsid w:val="00EE4E9B"/>
    <w:rsid w:val="00EE57FA"/>
    <w:rsid w:val="00EE7676"/>
    <w:rsid w:val="00F01F0A"/>
    <w:rsid w:val="00F07D77"/>
    <w:rsid w:val="00F10FA6"/>
    <w:rsid w:val="00F13D9B"/>
    <w:rsid w:val="00F143C9"/>
    <w:rsid w:val="00F14C1D"/>
    <w:rsid w:val="00F169D5"/>
    <w:rsid w:val="00F22CDC"/>
    <w:rsid w:val="00F30A9A"/>
    <w:rsid w:val="00F37172"/>
    <w:rsid w:val="00F3789E"/>
    <w:rsid w:val="00F423F6"/>
    <w:rsid w:val="00F4245E"/>
    <w:rsid w:val="00F43599"/>
    <w:rsid w:val="00F530EC"/>
    <w:rsid w:val="00F620A6"/>
    <w:rsid w:val="00F67856"/>
    <w:rsid w:val="00F67FE2"/>
    <w:rsid w:val="00F75D2A"/>
    <w:rsid w:val="00FA3B8A"/>
    <w:rsid w:val="00FB4108"/>
    <w:rsid w:val="00FF4166"/>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36E06"/>
  <w14:discardImageEditingData/>
  <w14:defaultImageDpi w14:val="150"/>
  <w15:chartTrackingRefBased/>
  <w15:docId w15:val="{299ED3F1-0363-4AB2-B7A3-DA8EE603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Proximus"/>
        <w:sz w:val="24"/>
        <w:szCs w:val="24"/>
        <w:lang w:val="fr-LU" w:eastAsia="en-US" w:bidi="ar-SA"/>
      </w:rPr>
    </w:rPrDefault>
    <w:pPrDefault>
      <w:pPr>
        <w:jc w:val="both"/>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909E6"/>
  </w:style>
  <w:style w:type="paragraph" w:styleId="Heading1">
    <w:name w:val="heading 1"/>
    <w:basedOn w:val="Normal"/>
    <w:next w:val="Normal"/>
    <w:link w:val="Heading1Char"/>
    <w:uiPriority w:val="9"/>
    <w:rsid w:val="00635247"/>
    <w:pPr>
      <w:keepNext/>
      <w:keepLines/>
      <w:spacing w:before="240"/>
      <w:outlineLvl w:val="0"/>
    </w:pPr>
    <w:rPr>
      <w:rFonts w:asciiTheme="majorHAnsi" w:eastAsiaTheme="majorEastAsia" w:hAnsiTheme="majorHAnsi" w:cstheme="majorBidi"/>
      <w:color w:val="EF005D" w:themeColor="accent1" w:themeShade="BF"/>
      <w:sz w:val="32"/>
      <w:szCs w:val="32"/>
    </w:rPr>
  </w:style>
  <w:style w:type="paragraph" w:styleId="Heading2">
    <w:name w:val="heading 2"/>
    <w:basedOn w:val="Normal"/>
    <w:next w:val="Normal"/>
    <w:link w:val="Heading2Char"/>
    <w:uiPriority w:val="9"/>
    <w:semiHidden/>
    <w:unhideWhenUsed/>
    <w:rsid w:val="00635247"/>
    <w:pPr>
      <w:keepNext/>
      <w:keepLines/>
      <w:spacing w:before="40"/>
      <w:outlineLvl w:val="1"/>
    </w:pPr>
    <w:rPr>
      <w:rFonts w:asciiTheme="majorHAnsi" w:eastAsiaTheme="majorEastAsia" w:hAnsiTheme="majorHAnsi" w:cstheme="majorBidi"/>
      <w:color w:val="EF005D" w:themeColor="accent1" w:themeShade="BF"/>
      <w:sz w:val="26"/>
      <w:szCs w:val="26"/>
    </w:rPr>
  </w:style>
  <w:style w:type="paragraph" w:styleId="Heading3">
    <w:name w:val="heading 3"/>
    <w:basedOn w:val="Normal"/>
    <w:next w:val="Normal"/>
    <w:link w:val="Heading3Char"/>
    <w:uiPriority w:val="9"/>
    <w:semiHidden/>
    <w:unhideWhenUsed/>
    <w:qFormat/>
    <w:rsid w:val="00635247"/>
    <w:pPr>
      <w:keepNext/>
      <w:keepLines/>
      <w:spacing w:before="40"/>
      <w:outlineLvl w:val="2"/>
    </w:pPr>
    <w:rPr>
      <w:rFonts w:asciiTheme="majorHAnsi" w:eastAsiaTheme="majorEastAsia" w:hAnsiTheme="majorHAnsi" w:cstheme="majorBidi"/>
      <w:color w:val="9F003E" w:themeColor="accent1" w:themeShade="7F"/>
    </w:rPr>
  </w:style>
  <w:style w:type="paragraph" w:styleId="Heading4">
    <w:name w:val="heading 4"/>
    <w:basedOn w:val="Normal"/>
    <w:next w:val="Normal"/>
    <w:link w:val="Heading4Char"/>
    <w:uiPriority w:val="9"/>
    <w:unhideWhenUsed/>
    <w:rsid w:val="009F3A43"/>
    <w:pPr>
      <w:keepNext/>
      <w:keepLines/>
      <w:spacing w:after="120"/>
      <w:outlineLvl w:val="3"/>
    </w:pPr>
    <w:rPr>
      <w:rFonts w:asciiTheme="majorHAnsi" w:eastAsiaTheme="majorEastAsia" w:hAnsiTheme="majorHAnsi" w:cstheme="majorBidi"/>
      <w:b/>
      <w:iCs/>
      <w:color w:val="9360CD" w:themeColor="text1" w:themeTint="A6"/>
      <w:sz w:val="28"/>
      <w:lang w:val="fr-FR" w:bidi="fr-FR"/>
    </w:rPr>
  </w:style>
  <w:style w:type="paragraph" w:styleId="Heading5">
    <w:name w:val="heading 5"/>
    <w:basedOn w:val="Normal"/>
    <w:next w:val="Normal"/>
    <w:link w:val="Heading5Char"/>
    <w:uiPriority w:val="9"/>
    <w:semiHidden/>
    <w:unhideWhenUsed/>
    <w:rsid w:val="00805CDE"/>
    <w:pPr>
      <w:keepNext/>
      <w:keepLines/>
      <w:spacing w:before="40"/>
      <w:outlineLvl w:val="4"/>
    </w:pPr>
    <w:rPr>
      <w:rFonts w:asciiTheme="majorHAnsi" w:eastAsiaTheme="majorEastAsia" w:hAnsiTheme="majorHAnsi" w:cstheme="majorBidi"/>
      <w:color w:val="EF005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F3A43"/>
    <w:rPr>
      <w:rFonts w:asciiTheme="majorHAnsi" w:eastAsiaTheme="majorEastAsia" w:hAnsiTheme="majorHAnsi" w:cstheme="majorBidi"/>
      <w:b/>
      <w:iCs/>
      <w:color w:val="9360CD" w:themeColor="text1" w:themeTint="A6"/>
      <w:sz w:val="28"/>
      <w:lang w:val="fr-FR" w:bidi="fr-FR"/>
    </w:rPr>
  </w:style>
  <w:style w:type="paragraph" w:styleId="ListParagraph">
    <w:name w:val="List Paragraph"/>
    <w:basedOn w:val="Normal"/>
    <w:uiPriority w:val="34"/>
    <w:rsid w:val="009F3A43"/>
    <w:pPr>
      <w:ind w:left="720"/>
      <w:contextualSpacing/>
    </w:pPr>
  </w:style>
  <w:style w:type="table" w:styleId="TableGrid">
    <w:name w:val="Table Grid"/>
    <w:aliases w:val="Main Table"/>
    <w:basedOn w:val="TableNormal"/>
    <w:uiPriority w:val="39"/>
    <w:rsid w:val="00807F05"/>
    <w:pPr>
      <w:spacing w:before="80"/>
    </w:pPr>
    <w:rPr>
      <w:rFonts w:ascii="Proximus Light" w:hAnsi="Proximus Light"/>
      <w:lang w:val="fr-FR" w:bidi="fr-FR"/>
    </w:rPr>
    <w:tblPr>
      <w:tblBorders>
        <w:insideH w:val="single" w:sz="4" w:space="0" w:color="44216C" w:themeColor="text1" w:themeShade="BF"/>
        <w:insideV w:val="single" w:sz="4" w:space="0" w:color="44216C" w:themeColor="text1" w:themeShade="BF"/>
      </w:tblBorders>
    </w:tblPr>
    <w:tcPr>
      <w:vAlign w:val="center"/>
    </w:tcPr>
    <w:tblStylePr w:type="firstRow">
      <w:pPr>
        <w:jc w:val="left"/>
      </w:pPr>
      <w:rPr>
        <w:rFonts w:ascii="Proximus Light" w:hAnsi="Proximus Light"/>
        <w:b/>
        <w:color w:val="FFFFFF" w:themeColor="background1"/>
        <w:sz w:val="24"/>
      </w:rPr>
      <w:tblPr/>
      <w:tcPr>
        <w:tcBorders>
          <w:top w:val="single" w:sz="4" w:space="0" w:color="44216C" w:themeColor="text1" w:themeShade="BF"/>
          <w:left w:val="nil"/>
          <w:bottom w:val="nil"/>
          <w:right w:val="nil"/>
          <w:insideH w:val="single" w:sz="4" w:space="0" w:color="44216C" w:themeColor="text1" w:themeShade="BF"/>
          <w:insideV w:val="single" w:sz="4" w:space="0" w:color="44216C" w:themeColor="text1" w:themeShade="BF"/>
          <w:tl2br w:val="nil"/>
          <w:tr2bl w:val="nil"/>
        </w:tcBorders>
        <w:shd w:val="clear" w:color="auto" w:fill="5C2D91" w:themeFill="text1"/>
      </w:tcPr>
    </w:tblStylePr>
  </w:style>
  <w:style w:type="paragraph" w:styleId="Header">
    <w:name w:val="header"/>
    <w:basedOn w:val="Normal"/>
    <w:link w:val="HeaderChar"/>
    <w:uiPriority w:val="99"/>
    <w:unhideWhenUsed/>
    <w:rsid w:val="00F423F6"/>
    <w:pPr>
      <w:tabs>
        <w:tab w:val="center" w:pos="4536"/>
        <w:tab w:val="right" w:pos="9072"/>
      </w:tabs>
    </w:pPr>
  </w:style>
  <w:style w:type="character" w:customStyle="1" w:styleId="HeaderChar">
    <w:name w:val="Header Char"/>
    <w:basedOn w:val="DefaultParagraphFont"/>
    <w:link w:val="Header"/>
    <w:uiPriority w:val="99"/>
    <w:rsid w:val="00F423F6"/>
  </w:style>
  <w:style w:type="paragraph" w:styleId="Footer">
    <w:name w:val="footer"/>
    <w:basedOn w:val="Normal"/>
    <w:link w:val="FooterChar"/>
    <w:uiPriority w:val="99"/>
    <w:unhideWhenUsed/>
    <w:rsid w:val="00F423F6"/>
    <w:pPr>
      <w:tabs>
        <w:tab w:val="center" w:pos="4536"/>
        <w:tab w:val="right" w:pos="9072"/>
      </w:tabs>
    </w:pPr>
  </w:style>
  <w:style w:type="character" w:customStyle="1" w:styleId="FooterChar">
    <w:name w:val="Footer Char"/>
    <w:basedOn w:val="DefaultParagraphFont"/>
    <w:link w:val="Footer"/>
    <w:uiPriority w:val="99"/>
    <w:rsid w:val="00F423F6"/>
  </w:style>
  <w:style w:type="character" w:styleId="PageNumber">
    <w:name w:val="page number"/>
    <w:basedOn w:val="DefaultParagraphFont"/>
    <w:uiPriority w:val="99"/>
    <w:semiHidden/>
    <w:unhideWhenUsed/>
    <w:rsid w:val="00B549B5"/>
  </w:style>
  <w:style w:type="paragraph" w:customStyle="1" w:styleId="NumberedTitle1">
    <w:name w:val="Numbered_Title_1"/>
    <w:basedOn w:val="Normal"/>
    <w:autoRedefine/>
    <w:qFormat/>
    <w:rsid w:val="00093FCF"/>
    <w:pPr>
      <w:numPr>
        <w:numId w:val="24"/>
      </w:numPr>
      <w:spacing w:before="200" w:after="160"/>
      <w:jc w:val="left"/>
      <w:outlineLvl w:val="0"/>
    </w:pPr>
    <w:rPr>
      <w:rFonts w:asciiTheme="majorHAnsi" w:hAnsiTheme="majorHAnsi"/>
      <w:b/>
      <w:bCs/>
      <w:color w:val="44216C" w:themeColor="text1" w:themeShade="BF"/>
      <w:sz w:val="44"/>
      <w:szCs w:val="60"/>
      <w:lang w:val="en-US" w:eastAsia="fr-FR" w:bidi="fr-FR"/>
    </w:rPr>
  </w:style>
  <w:style w:type="paragraph" w:customStyle="1" w:styleId="Text">
    <w:name w:val="Text"/>
    <w:basedOn w:val="Normal"/>
    <w:link w:val="TextCar"/>
    <w:autoRedefine/>
    <w:qFormat/>
    <w:rsid w:val="00C26989"/>
    <w:rPr>
      <w:bCs/>
      <w:szCs w:val="20"/>
      <w:lang w:val="en-US" w:eastAsia="fr-FR" w:bidi="fr-FR"/>
    </w:rPr>
  </w:style>
  <w:style w:type="paragraph" w:customStyle="1" w:styleId="TextIntro">
    <w:name w:val="Text_Intro"/>
    <w:basedOn w:val="Normal"/>
    <w:autoRedefine/>
    <w:qFormat/>
    <w:rsid w:val="0094643B"/>
    <w:rPr>
      <w:rFonts w:ascii="Proximus Light" w:hAnsi="Proximus Light"/>
      <w:bCs/>
      <w:color w:val="404040" w:themeColor="accent6" w:themeTint="BF"/>
      <w:szCs w:val="20"/>
      <w:lang w:val="en-US" w:eastAsia="fr-FR" w:bidi="fr-FR"/>
    </w:rPr>
  </w:style>
  <w:style w:type="paragraph" w:customStyle="1" w:styleId="NumberedTitle4">
    <w:name w:val="Numbered_Title_4"/>
    <w:basedOn w:val="Normal"/>
    <w:autoRedefine/>
    <w:qFormat/>
    <w:rsid w:val="00093FCF"/>
    <w:pPr>
      <w:numPr>
        <w:ilvl w:val="3"/>
        <w:numId w:val="24"/>
      </w:numPr>
      <w:spacing w:before="120" w:after="120"/>
      <w:outlineLvl w:val="3"/>
    </w:pPr>
    <w:rPr>
      <w:rFonts w:ascii="Proximus Light" w:hAnsi="Proximus Light"/>
      <w:bCs/>
      <w:color w:val="808080" w:themeColor="background1" w:themeShade="80"/>
      <w:sz w:val="28"/>
      <w:lang w:val="en-US" w:eastAsia="fr-FR" w:bidi="fr-FR"/>
    </w:rPr>
  </w:style>
  <w:style w:type="paragraph" w:customStyle="1" w:styleId="TextList">
    <w:name w:val="Text_List"/>
    <w:basedOn w:val="ListParagraph"/>
    <w:autoRedefine/>
    <w:qFormat/>
    <w:rsid w:val="00F169D5"/>
    <w:pPr>
      <w:numPr>
        <w:numId w:val="9"/>
      </w:numPr>
    </w:pPr>
    <w:rPr>
      <w:rFonts w:ascii="Proximus" w:hAnsi="Proximus"/>
      <w:bCs/>
      <w:sz w:val="22"/>
      <w:szCs w:val="20"/>
      <w:lang w:val="en-US" w:eastAsia="fr-FR" w:bidi="fr-FR"/>
    </w:rPr>
  </w:style>
  <w:style w:type="paragraph" w:customStyle="1" w:styleId="TextBold">
    <w:name w:val="Text_Bold"/>
    <w:basedOn w:val="Text"/>
    <w:link w:val="TextBoldCar"/>
    <w:autoRedefine/>
    <w:qFormat/>
    <w:rsid w:val="00C27632"/>
    <w:rPr>
      <w:rFonts w:asciiTheme="majorHAnsi" w:hAnsiTheme="majorHAnsi"/>
      <w:b/>
      <w:noProof/>
    </w:rPr>
  </w:style>
  <w:style w:type="character" w:customStyle="1" w:styleId="TextCar">
    <w:name w:val="Text Car"/>
    <w:basedOn w:val="DefaultParagraphFont"/>
    <w:link w:val="Text"/>
    <w:rsid w:val="00C26989"/>
    <w:rPr>
      <w:bCs/>
      <w:szCs w:val="20"/>
      <w:lang w:val="en-US" w:eastAsia="fr-FR" w:bidi="fr-FR"/>
    </w:rPr>
  </w:style>
  <w:style w:type="character" w:customStyle="1" w:styleId="TextBoldCar">
    <w:name w:val="Text_Bold Car"/>
    <w:basedOn w:val="TextCar"/>
    <w:link w:val="TextBold"/>
    <w:rsid w:val="00C27632"/>
    <w:rPr>
      <w:rFonts w:asciiTheme="majorHAnsi" w:hAnsiTheme="majorHAnsi"/>
      <w:b/>
      <w:bCs/>
      <w:noProof/>
      <w:sz w:val="22"/>
      <w:szCs w:val="20"/>
      <w:lang w:val="en-US" w:eastAsia="fr-FR" w:bidi="fr-FR"/>
    </w:rPr>
  </w:style>
  <w:style w:type="paragraph" w:customStyle="1" w:styleId="Title1Black">
    <w:name w:val="Title_1_Black"/>
    <w:basedOn w:val="NumberedTitle1"/>
    <w:autoRedefine/>
    <w:qFormat/>
    <w:rsid w:val="00806BF5"/>
    <w:pPr>
      <w:numPr>
        <w:numId w:val="0"/>
      </w:numPr>
    </w:pPr>
    <w:rPr>
      <w:bCs w:val="0"/>
      <w:color w:val="000000" w:themeColor="accent6"/>
    </w:rPr>
  </w:style>
  <w:style w:type="paragraph" w:customStyle="1" w:styleId="Title4Black">
    <w:name w:val="Title_4_Black"/>
    <w:basedOn w:val="NumberedTitle4"/>
    <w:autoRedefine/>
    <w:qFormat/>
    <w:rsid w:val="00806BF5"/>
    <w:pPr>
      <w:numPr>
        <w:numId w:val="0"/>
      </w:numPr>
    </w:pPr>
    <w:rPr>
      <w:bCs w:val="0"/>
      <w:color w:val="595959" w:themeColor="accent6" w:themeTint="A6"/>
      <w:szCs w:val="21"/>
    </w:rPr>
  </w:style>
  <w:style w:type="paragraph" w:customStyle="1" w:styleId="TextPush-Foward">
    <w:name w:val="Text_Push-Foward"/>
    <w:basedOn w:val="Normal"/>
    <w:autoRedefine/>
    <w:qFormat/>
    <w:rsid w:val="00C26989"/>
    <w:pPr>
      <w:ind w:left="709" w:right="992"/>
      <w:jc w:val="center"/>
    </w:pPr>
    <w:rPr>
      <w:bCs/>
      <w:color w:val="404040" w:themeColor="accent6" w:themeTint="BF"/>
      <w:szCs w:val="18"/>
      <w:lang w:val="en-US" w:eastAsia="fr-FR"/>
    </w:rPr>
  </w:style>
  <w:style w:type="paragraph" w:customStyle="1" w:styleId="Numbers">
    <w:name w:val="Numbers"/>
    <w:basedOn w:val="Text"/>
    <w:link w:val="NumbersCar"/>
    <w:autoRedefine/>
    <w:qFormat/>
    <w:rsid w:val="00C26989"/>
    <w:pPr>
      <w:jc w:val="left"/>
    </w:pPr>
    <w:rPr>
      <w:rFonts w:ascii="Proximus Light" w:hAnsi="Proximus Light" w:cs="Times New Roman (Corps CS)"/>
      <w:b/>
      <w:smallCaps/>
      <w:color w:val="404040" w:themeColor="accent6" w:themeTint="BF"/>
      <w:szCs w:val="40"/>
      <w:u w:color="70E3D6"/>
    </w:rPr>
  </w:style>
  <w:style w:type="character" w:customStyle="1" w:styleId="NumbersCar">
    <w:name w:val="Numbers Car"/>
    <w:basedOn w:val="TextCar"/>
    <w:link w:val="Numbers"/>
    <w:rsid w:val="00C26989"/>
    <w:rPr>
      <w:rFonts w:ascii="Proximus Light" w:hAnsi="Proximus Light" w:cs="Times New Roman (Corps CS)"/>
      <w:b/>
      <w:bCs/>
      <w:smallCaps/>
      <w:color w:val="404040" w:themeColor="accent6" w:themeTint="BF"/>
      <w:szCs w:val="40"/>
      <w:u w:color="70E3D6"/>
      <w:lang w:val="en-US" w:eastAsia="fr-FR" w:bidi="fr-FR"/>
    </w:rPr>
  </w:style>
  <w:style w:type="paragraph" w:styleId="Revision">
    <w:name w:val="Revision"/>
    <w:hidden/>
    <w:uiPriority w:val="99"/>
    <w:semiHidden/>
    <w:rsid w:val="003E3776"/>
  </w:style>
  <w:style w:type="paragraph" w:styleId="BalloonText">
    <w:name w:val="Balloon Text"/>
    <w:basedOn w:val="Normal"/>
    <w:link w:val="BalloonTextChar"/>
    <w:uiPriority w:val="99"/>
    <w:semiHidden/>
    <w:unhideWhenUsed/>
    <w:rsid w:val="00990A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0A44"/>
    <w:rPr>
      <w:rFonts w:ascii="Times New Roman" w:hAnsi="Times New Roman" w:cs="Times New Roman"/>
      <w:sz w:val="18"/>
      <w:szCs w:val="18"/>
    </w:rPr>
  </w:style>
  <w:style w:type="paragraph" w:styleId="NoSpacing">
    <w:name w:val="No Spacing"/>
    <w:link w:val="NoSpacingChar"/>
    <w:uiPriority w:val="1"/>
    <w:rsid w:val="00050304"/>
    <w:pPr>
      <w:ind w:left="284"/>
    </w:pPr>
    <w:rPr>
      <w:rFonts w:eastAsiaTheme="minorEastAsia"/>
      <w:sz w:val="22"/>
      <w:szCs w:val="22"/>
      <w:lang w:val="en-US" w:eastAsia="zh-CN"/>
    </w:rPr>
  </w:style>
  <w:style w:type="character" w:customStyle="1" w:styleId="NoSpacingChar">
    <w:name w:val="No Spacing Char"/>
    <w:basedOn w:val="DefaultParagraphFont"/>
    <w:link w:val="NoSpacing"/>
    <w:uiPriority w:val="1"/>
    <w:rsid w:val="00050304"/>
    <w:rPr>
      <w:rFonts w:eastAsiaTheme="minorEastAsia"/>
      <w:sz w:val="22"/>
      <w:szCs w:val="22"/>
      <w:lang w:val="en-US" w:eastAsia="zh-CN"/>
    </w:rPr>
  </w:style>
  <w:style w:type="character" w:customStyle="1" w:styleId="apple-converted-space">
    <w:name w:val="apple-converted-space"/>
    <w:basedOn w:val="DefaultParagraphFont"/>
    <w:rsid w:val="00C26EAF"/>
  </w:style>
  <w:style w:type="character" w:styleId="Hyperlink">
    <w:name w:val="Hyperlink"/>
    <w:basedOn w:val="DefaultParagraphFont"/>
    <w:uiPriority w:val="99"/>
    <w:unhideWhenUsed/>
    <w:rsid w:val="00C26EAF"/>
    <w:rPr>
      <w:color w:val="0000FF"/>
      <w:u w:val="single"/>
    </w:rPr>
  </w:style>
  <w:style w:type="character" w:customStyle="1" w:styleId="UnresolvedMention1">
    <w:name w:val="Unresolved Mention1"/>
    <w:basedOn w:val="DefaultParagraphFont"/>
    <w:uiPriority w:val="99"/>
    <w:semiHidden/>
    <w:unhideWhenUsed/>
    <w:rsid w:val="00C26EAF"/>
    <w:rPr>
      <w:color w:val="605E5C"/>
      <w:shd w:val="clear" w:color="auto" w:fill="E1DFDD"/>
    </w:rPr>
  </w:style>
  <w:style w:type="character" w:customStyle="1" w:styleId="Heading1Char">
    <w:name w:val="Heading 1 Char"/>
    <w:basedOn w:val="DefaultParagraphFont"/>
    <w:link w:val="Heading1"/>
    <w:uiPriority w:val="9"/>
    <w:rsid w:val="00635247"/>
    <w:rPr>
      <w:rFonts w:asciiTheme="majorHAnsi" w:eastAsiaTheme="majorEastAsia" w:hAnsiTheme="majorHAnsi" w:cstheme="majorBidi"/>
      <w:color w:val="EF005D" w:themeColor="accent1" w:themeShade="BF"/>
      <w:sz w:val="32"/>
      <w:szCs w:val="32"/>
    </w:rPr>
  </w:style>
  <w:style w:type="paragraph" w:styleId="TOCHeading">
    <w:name w:val="TOC Heading"/>
    <w:basedOn w:val="NumberedTitle1"/>
    <w:next w:val="TOC1"/>
    <w:autoRedefine/>
    <w:uiPriority w:val="39"/>
    <w:unhideWhenUsed/>
    <w:qFormat/>
    <w:rsid w:val="0048595C"/>
    <w:pPr>
      <w:numPr>
        <w:numId w:val="0"/>
      </w:numPr>
      <w:spacing w:line="276" w:lineRule="auto"/>
      <w:outlineLvl w:val="9"/>
    </w:pPr>
    <w:rPr>
      <w:bCs w:val="0"/>
      <w:color w:val="5C2D91" w:themeColor="text1"/>
      <w:sz w:val="40"/>
      <w:szCs w:val="28"/>
    </w:rPr>
  </w:style>
  <w:style w:type="paragraph" w:styleId="TOC1">
    <w:name w:val="toc 1"/>
    <w:aliases w:val="TOC_Title1_PXS"/>
    <w:basedOn w:val="Normal"/>
    <w:next w:val="Normal"/>
    <w:autoRedefine/>
    <w:uiPriority w:val="39"/>
    <w:unhideWhenUsed/>
    <w:qFormat/>
    <w:rsid w:val="009022EA"/>
    <w:pPr>
      <w:tabs>
        <w:tab w:val="right" w:leader="dot" w:pos="9338"/>
      </w:tabs>
      <w:spacing w:before="120" w:after="120"/>
    </w:pPr>
    <w:rPr>
      <w:rFonts w:asciiTheme="majorHAnsi" w:hAnsiTheme="majorHAnsi"/>
      <w:b/>
      <w:bCs/>
      <w:noProof/>
      <w:color w:val="44216C" w:themeColor="text1" w:themeShade="BF"/>
      <w:sz w:val="32"/>
    </w:rPr>
  </w:style>
  <w:style w:type="paragraph" w:styleId="TOC2">
    <w:name w:val="toc 2"/>
    <w:aliases w:val="TOC_Title2_PXS"/>
    <w:basedOn w:val="Normal"/>
    <w:next w:val="Normal"/>
    <w:autoRedefine/>
    <w:uiPriority w:val="39"/>
    <w:unhideWhenUsed/>
    <w:qFormat/>
    <w:rsid w:val="009022EA"/>
    <w:pPr>
      <w:spacing w:before="80" w:after="80"/>
      <w:jc w:val="left"/>
    </w:pPr>
    <w:rPr>
      <w:rFonts w:asciiTheme="majorHAnsi" w:hAnsiTheme="majorHAnsi"/>
      <w:b/>
      <w:bCs/>
      <w:noProof/>
      <w:color w:val="5C2D91" w:themeColor="text1"/>
      <w:sz w:val="28"/>
      <w:szCs w:val="22"/>
      <w:lang w:bidi="fr-FR"/>
    </w:rPr>
  </w:style>
  <w:style w:type="paragraph" w:styleId="TOC3">
    <w:name w:val="toc 3"/>
    <w:aliases w:val="TOC_Title3_PXS"/>
    <w:basedOn w:val="Normal"/>
    <w:next w:val="Normal"/>
    <w:autoRedefine/>
    <w:uiPriority w:val="39"/>
    <w:unhideWhenUsed/>
    <w:qFormat/>
    <w:rsid w:val="0048595C"/>
    <w:pPr>
      <w:spacing w:before="80" w:after="80"/>
      <w:jc w:val="left"/>
    </w:pPr>
    <w:rPr>
      <w:rFonts w:asciiTheme="majorHAnsi" w:hAnsiTheme="majorHAnsi"/>
      <w:b/>
      <w:color w:val="404040" w:themeColor="accent6" w:themeTint="BF"/>
      <w:szCs w:val="20"/>
    </w:rPr>
  </w:style>
  <w:style w:type="paragraph" w:styleId="TOC4">
    <w:name w:val="toc 4"/>
    <w:aliases w:val="TOC_Title4_PXS"/>
    <w:basedOn w:val="Normal"/>
    <w:next w:val="Normal"/>
    <w:autoRedefine/>
    <w:uiPriority w:val="39"/>
    <w:unhideWhenUsed/>
    <w:qFormat/>
    <w:rsid w:val="0048595C"/>
    <w:pPr>
      <w:spacing w:before="80" w:after="80"/>
      <w:jc w:val="left"/>
    </w:pPr>
    <w:rPr>
      <w:rFonts w:ascii="Proximus Light" w:hAnsi="Proximus Light"/>
      <w:noProof/>
      <w:color w:val="808080" w:themeColor="background1" w:themeShade="80"/>
      <w:sz w:val="20"/>
      <w:szCs w:val="20"/>
      <w:lang w:bidi="fr-FR"/>
    </w:rPr>
  </w:style>
  <w:style w:type="paragraph" w:styleId="TOC5">
    <w:name w:val="toc 5"/>
    <w:basedOn w:val="Normal"/>
    <w:next w:val="Normal"/>
    <w:autoRedefine/>
    <w:uiPriority w:val="39"/>
    <w:unhideWhenUsed/>
    <w:rsid w:val="00635247"/>
    <w:pPr>
      <w:ind w:left="960"/>
    </w:pPr>
    <w:rPr>
      <w:sz w:val="20"/>
      <w:szCs w:val="20"/>
    </w:rPr>
  </w:style>
  <w:style w:type="paragraph" w:styleId="TOC6">
    <w:name w:val="toc 6"/>
    <w:basedOn w:val="Normal"/>
    <w:next w:val="Normal"/>
    <w:autoRedefine/>
    <w:uiPriority w:val="39"/>
    <w:unhideWhenUsed/>
    <w:rsid w:val="00635247"/>
    <w:pPr>
      <w:ind w:left="1200"/>
    </w:pPr>
    <w:rPr>
      <w:sz w:val="20"/>
      <w:szCs w:val="20"/>
    </w:rPr>
  </w:style>
  <w:style w:type="paragraph" w:styleId="TOC7">
    <w:name w:val="toc 7"/>
    <w:basedOn w:val="Normal"/>
    <w:next w:val="Normal"/>
    <w:autoRedefine/>
    <w:uiPriority w:val="39"/>
    <w:unhideWhenUsed/>
    <w:rsid w:val="00635247"/>
    <w:pPr>
      <w:ind w:left="1440"/>
    </w:pPr>
    <w:rPr>
      <w:sz w:val="20"/>
      <w:szCs w:val="20"/>
    </w:rPr>
  </w:style>
  <w:style w:type="paragraph" w:styleId="TOC8">
    <w:name w:val="toc 8"/>
    <w:basedOn w:val="Normal"/>
    <w:next w:val="Normal"/>
    <w:autoRedefine/>
    <w:uiPriority w:val="39"/>
    <w:unhideWhenUsed/>
    <w:rsid w:val="00635247"/>
    <w:pPr>
      <w:ind w:left="1680"/>
    </w:pPr>
    <w:rPr>
      <w:sz w:val="20"/>
      <w:szCs w:val="20"/>
    </w:rPr>
  </w:style>
  <w:style w:type="paragraph" w:styleId="TOC9">
    <w:name w:val="toc 9"/>
    <w:basedOn w:val="Normal"/>
    <w:next w:val="Normal"/>
    <w:autoRedefine/>
    <w:uiPriority w:val="39"/>
    <w:unhideWhenUsed/>
    <w:rsid w:val="00635247"/>
    <w:pPr>
      <w:ind w:left="1920"/>
    </w:pPr>
    <w:rPr>
      <w:sz w:val="20"/>
      <w:szCs w:val="20"/>
    </w:rPr>
  </w:style>
  <w:style w:type="character" w:customStyle="1" w:styleId="Heading2Char">
    <w:name w:val="Heading 2 Char"/>
    <w:basedOn w:val="DefaultParagraphFont"/>
    <w:link w:val="Heading2"/>
    <w:uiPriority w:val="9"/>
    <w:semiHidden/>
    <w:rsid w:val="00635247"/>
    <w:rPr>
      <w:rFonts w:asciiTheme="majorHAnsi" w:eastAsiaTheme="majorEastAsia" w:hAnsiTheme="majorHAnsi" w:cstheme="majorBidi"/>
      <w:color w:val="EF005D" w:themeColor="accent1" w:themeShade="BF"/>
      <w:sz w:val="26"/>
      <w:szCs w:val="26"/>
    </w:rPr>
  </w:style>
  <w:style w:type="character" w:customStyle="1" w:styleId="Heading3Char">
    <w:name w:val="Heading 3 Char"/>
    <w:basedOn w:val="DefaultParagraphFont"/>
    <w:link w:val="Heading3"/>
    <w:uiPriority w:val="9"/>
    <w:semiHidden/>
    <w:rsid w:val="00635247"/>
    <w:rPr>
      <w:rFonts w:asciiTheme="majorHAnsi" w:eastAsiaTheme="majorEastAsia" w:hAnsiTheme="majorHAnsi" w:cstheme="majorBidi"/>
      <w:color w:val="9F003E" w:themeColor="accent1" w:themeShade="7F"/>
    </w:rPr>
  </w:style>
  <w:style w:type="paragraph" w:customStyle="1" w:styleId="NumberedTitle2">
    <w:name w:val="Numbered_Title_2"/>
    <w:basedOn w:val="Normal"/>
    <w:autoRedefine/>
    <w:qFormat/>
    <w:rsid w:val="00093FCF"/>
    <w:pPr>
      <w:numPr>
        <w:ilvl w:val="1"/>
        <w:numId w:val="24"/>
      </w:numPr>
      <w:spacing w:before="160" w:after="160"/>
      <w:jc w:val="left"/>
      <w:textboxTightWrap w:val="allLines"/>
      <w:outlineLvl w:val="1"/>
    </w:pPr>
    <w:rPr>
      <w:rFonts w:asciiTheme="majorHAnsi" w:hAnsiTheme="majorHAnsi"/>
      <w:b/>
      <w:color w:val="5C2D91" w:themeColor="text1"/>
      <w:sz w:val="36"/>
      <w:lang w:val="fr-FR"/>
    </w:rPr>
  </w:style>
  <w:style w:type="paragraph" w:customStyle="1" w:styleId="Title2White">
    <w:name w:val="Title_2_White"/>
    <w:basedOn w:val="NumberedTitle2"/>
    <w:autoRedefine/>
    <w:qFormat/>
    <w:rsid w:val="00806BF5"/>
    <w:pPr>
      <w:numPr>
        <w:numId w:val="0"/>
      </w:numPr>
    </w:pPr>
    <w:rPr>
      <w:color w:val="262626" w:themeColor="accent6" w:themeTint="D9"/>
      <w:lang w:eastAsia="fr-FR" w:bidi="fr-FR"/>
    </w:rPr>
  </w:style>
  <w:style w:type="paragraph" w:customStyle="1" w:styleId="StylePurpleNormal">
    <w:name w:val="Style_Purple_Normal"/>
    <w:basedOn w:val="Normal"/>
    <w:next w:val="BodyText"/>
    <w:autoRedefine/>
    <w:qFormat/>
    <w:rsid w:val="005909E6"/>
    <w:rPr>
      <w:bCs/>
      <w:color w:val="5C2D91" w:themeColor="text1"/>
      <w:szCs w:val="20"/>
      <w:lang w:val="en-US" w:eastAsia="fr-FR" w:bidi="fr-FR"/>
    </w:rPr>
  </w:style>
  <w:style w:type="paragraph" w:customStyle="1" w:styleId="Title3White">
    <w:name w:val="Title_3_White"/>
    <w:basedOn w:val="NumberedTitle3"/>
    <w:autoRedefine/>
    <w:qFormat/>
    <w:rsid w:val="00806BF5"/>
    <w:pPr>
      <w:numPr>
        <w:numId w:val="0"/>
      </w:numPr>
    </w:pPr>
    <w:rPr>
      <w:b w:val="0"/>
      <w:lang w:val="en-US" w:eastAsia="fr-FR" w:bidi="fr-FR"/>
    </w:rPr>
  </w:style>
  <w:style w:type="paragraph" w:customStyle="1" w:styleId="NumberedTitle3">
    <w:name w:val="Numbered_Title_3"/>
    <w:basedOn w:val="Normal"/>
    <w:autoRedefine/>
    <w:qFormat/>
    <w:rsid w:val="00093FCF"/>
    <w:pPr>
      <w:numPr>
        <w:ilvl w:val="2"/>
        <w:numId w:val="24"/>
      </w:numPr>
      <w:spacing w:before="160" w:after="120"/>
      <w:jc w:val="left"/>
      <w:outlineLvl w:val="2"/>
    </w:pPr>
    <w:rPr>
      <w:rFonts w:asciiTheme="majorHAnsi" w:hAnsiTheme="majorHAnsi"/>
      <w:b/>
      <w:color w:val="404040" w:themeColor="accent6" w:themeTint="BF"/>
      <w:sz w:val="32"/>
    </w:rPr>
  </w:style>
  <w:style w:type="character" w:customStyle="1" w:styleId="Heading5Char">
    <w:name w:val="Heading 5 Char"/>
    <w:basedOn w:val="DefaultParagraphFont"/>
    <w:link w:val="Heading5"/>
    <w:uiPriority w:val="9"/>
    <w:semiHidden/>
    <w:rsid w:val="00805CDE"/>
    <w:rPr>
      <w:rFonts w:asciiTheme="majorHAnsi" w:eastAsiaTheme="majorEastAsia" w:hAnsiTheme="majorHAnsi" w:cstheme="majorBidi"/>
      <w:color w:val="EF005D" w:themeColor="accent1" w:themeShade="BF"/>
    </w:rPr>
  </w:style>
  <w:style w:type="paragraph" w:customStyle="1" w:styleId="TitleSummaryContents">
    <w:name w:val="Title_Summary_&amp;_Contents"/>
    <w:basedOn w:val="Heading1"/>
    <w:autoRedefine/>
    <w:qFormat/>
    <w:rsid w:val="006A6D01"/>
    <w:pPr>
      <w:spacing w:before="80" w:after="160"/>
    </w:pPr>
    <w:rPr>
      <w:b/>
      <w:color w:val="5C2D91" w:themeColor="text1"/>
      <w:sz w:val="72"/>
    </w:rPr>
  </w:style>
  <w:style w:type="paragraph" w:customStyle="1" w:styleId="TitleSummaryContents2">
    <w:name w:val="Title_Summary_&amp;_Contents_2"/>
    <w:basedOn w:val="Heading2"/>
    <w:autoRedefine/>
    <w:qFormat/>
    <w:rsid w:val="006A6D01"/>
    <w:pPr>
      <w:spacing w:before="80" w:after="80"/>
    </w:pPr>
    <w:rPr>
      <w:b/>
      <w:color w:val="262626" w:themeColor="accent6" w:themeTint="D9"/>
      <w:sz w:val="48"/>
    </w:rPr>
  </w:style>
  <w:style w:type="paragraph" w:styleId="BodyText">
    <w:name w:val="Body Text"/>
    <w:aliases w:val="Body_Text"/>
    <w:basedOn w:val="Normal"/>
    <w:next w:val="Normal"/>
    <w:link w:val="BodyTextChar"/>
    <w:autoRedefine/>
    <w:uiPriority w:val="1"/>
    <w:qFormat/>
    <w:rsid w:val="005909E6"/>
    <w:pPr>
      <w:widowControl w:val="0"/>
      <w:autoSpaceDE w:val="0"/>
      <w:autoSpaceDN w:val="0"/>
    </w:pPr>
    <w:rPr>
      <w:rFonts w:eastAsia="Proximus"/>
      <w:lang w:val="en-US" w:eastAsia="fr-FR" w:bidi="fr-FR"/>
    </w:rPr>
  </w:style>
  <w:style w:type="character" w:customStyle="1" w:styleId="BodyTextChar">
    <w:name w:val="Body Text Char"/>
    <w:aliases w:val="Body_Text Char"/>
    <w:basedOn w:val="DefaultParagraphFont"/>
    <w:link w:val="BodyText"/>
    <w:uiPriority w:val="1"/>
    <w:rsid w:val="005909E6"/>
    <w:rPr>
      <w:rFonts w:eastAsia="Proximus"/>
      <w:lang w:val="en-US" w:eastAsia="fr-FR" w:bidi="fr-FR"/>
    </w:rPr>
  </w:style>
  <w:style w:type="paragraph" w:styleId="Title">
    <w:name w:val="Title"/>
    <w:basedOn w:val="Normal"/>
    <w:link w:val="TitleChar"/>
    <w:uiPriority w:val="10"/>
    <w:qFormat/>
    <w:rsid w:val="00A25664"/>
    <w:pPr>
      <w:widowControl w:val="0"/>
      <w:autoSpaceDE w:val="0"/>
      <w:autoSpaceDN w:val="0"/>
      <w:spacing w:line="1031" w:lineRule="exact"/>
      <w:ind w:left="3717"/>
    </w:pPr>
    <w:rPr>
      <w:rFonts w:ascii="Proximus Light" w:eastAsia="Proximus Light" w:hAnsi="Proximus Light" w:cs="Proximus Light"/>
      <w:sz w:val="105"/>
      <w:szCs w:val="105"/>
      <w:lang w:val="en-US"/>
    </w:rPr>
  </w:style>
  <w:style w:type="character" w:customStyle="1" w:styleId="TitleChar">
    <w:name w:val="Title Char"/>
    <w:basedOn w:val="DefaultParagraphFont"/>
    <w:link w:val="Title"/>
    <w:uiPriority w:val="10"/>
    <w:rsid w:val="00A25664"/>
    <w:rPr>
      <w:rFonts w:ascii="Proximus Light" w:eastAsia="Proximus Light" w:hAnsi="Proximus Light" w:cs="Proximus Light"/>
      <w:sz w:val="105"/>
      <w:szCs w:val="105"/>
      <w:lang w:val="en-US"/>
    </w:rPr>
  </w:style>
  <w:style w:type="table" w:styleId="ListTable7Colorful-Accent6">
    <w:name w:val="List Table 7 Colorful Accent 6"/>
    <w:basedOn w:val="TableNormal"/>
    <w:uiPriority w:val="52"/>
    <w:rsid w:val="00797768"/>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797768"/>
    <w:tblPr>
      <w:tblStyleRowBandSize w:val="1"/>
      <w:tblStyleColBandSize w:val="1"/>
      <w:tblBorders>
        <w:top w:val="single" w:sz="4" w:space="0" w:color="FFB3D0" w:themeColor="accent1" w:themeTint="66"/>
        <w:left w:val="single" w:sz="4" w:space="0" w:color="FFB3D0" w:themeColor="accent1" w:themeTint="66"/>
        <w:bottom w:val="single" w:sz="4" w:space="0" w:color="FFB3D0" w:themeColor="accent1" w:themeTint="66"/>
        <w:right w:val="single" w:sz="4" w:space="0" w:color="FFB3D0" w:themeColor="accent1" w:themeTint="66"/>
        <w:insideH w:val="single" w:sz="4" w:space="0" w:color="FFB3D0" w:themeColor="accent1" w:themeTint="66"/>
        <w:insideV w:val="single" w:sz="4" w:space="0" w:color="FFB3D0" w:themeColor="accent1" w:themeTint="66"/>
      </w:tblBorders>
    </w:tblPr>
    <w:tblStylePr w:type="firstRow">
      <w:rPr>
        <w:b/>
        <w:bCs/>
      </w:rPr>
      <w:tblPr/>
      <w:tcPr>
        <w:tcBorders>
          <w:bottom w:val="single" w:sz="12" w:space="0" w:color="FF8DB9" w:themeColor="accent1" w:themeTint="99"/>
        </w:tcBorders>
      </w:tcPr>
    </w:tblStylePr>
    <w:tblStylePr w:type="lastRow">
      <w:rPr>
        <w:b/>
        <w:bCs/>
      </w:rPr>
      <w:tblPr/>
      <w:tcPr>
        <w:tcBorders>
          <w:top w:val="double" w:sz="2" w:space="0" w:color="FF8DB9"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92DB4"/>
    <w:tblPr>
      <w:tblStyleRowBandSize w:val="1"/>
      <w:tblStyleColBandSize w:val="1"/>
      <w:tblBorders>
        <w:top w:val="single" w:sz="4" w:space="0" w:color="BC9DE0" w:themeColor="text1" w:themeTint="66"/>
        <w:left w:val="single" w:sz="4" w:space="0" w:color="BC9DE0" w:themeColor="text1" w:themeTint="66"/>
        <w:bottom w:val="single" w:sz="4" w:space="0" w:color="BC9DE0" w:themeColor="text1" w:themeTint="66"/>
        <w:right w:val="single" w:sz="4" w:space="0" w:color="BC9DE0" w:themeColor="text1" w:themeTint="66"/>
        <w:insideH w:val="single" w:sz="4" w:space="0" w:color="BC9DE0" w:themeColor="text1" w:themeTint="66"/>
        <w:insideV w:val="single" w:sz="4" w:space="0" w:color="BC9DE0" w:themeColor="text1" w:themeTint="66"/>
      </w:tblBorders>
    </w:tblPr>
    <w:tblStylePr w:type="firstRow">
      <w:rPr>
        <w:b/>
        <w:bCs/>
      </w:rPr>
      <w:tblPr/>
      <w:tcPr>
        <w:tcBorders>
          <w:bottom w:val="single" w:sz="12" w:space="0" w:color="9B6CD1" w:themeColor="text1" w:themeTint="99"/>
        </w:tcBorders>
      </w:tcPr>
    </w:tblStylePr>
    <w:tblStylePr w:type="lastRow">
      <w:rPr>
        <w:b/>
        <w:bCs/>
      </w:rPr>
      <w:tblPr/>
      <w:tcPr>
        <w:tcBorders>
          <w:top w:val="double" w:sz="2" w:space="0" w:color="9B6CD1" w:themeColor="text1" w:themeTint="99"/>
        </w:tcBorders>
      </w:tcPr>
    </w:tblStylePr>
    <w:tblStylePr w:type="firstCol">
      <w:rPr>
        <w:b/>
        <w:bCs/>
      </w:rPr>
    </w:tblStylePr>
    <w:tblStylePr w:type="lastCol">
      <w:rPr>
        <w:b/>
        <w:bCs/>
      </w:rPr>
    </w:tblStylePr>
  </w:style>
  <w:style w:type="paragraph" w:customStyle="1" w:styleId="TextItalic">
    <w:name w:val="Text_Italic"/>
    <w:basedOn w:val="Text"/>
    <w:link w:val="TextItalicChar"/>
    <w:autoRedefine/>
    <w:qFormat/>
    <w:rsid w:val="00F169D5"/>
    <w:rPr>
      <w:i/>
    </w:rPr>
  </w:style>
  <w:style w:type="character" w:customStyle="1" w:styleId="TextItalicChar">
    <w:name w:val="Text_Italic Char"/>
    <w:basedOn w:val="TextCar"/>
    <w:link w:val="TextItalic"/>
    <w:rsid w:val="00F169D5"/>
    <w:rPr>
      <w:bCs/>
      <w:i/>
      <w:sz w:val="22"/>
      <w:szCs w:val="20"/>
      <w:lang w:val="en-US" w:eastAsia="fr-FR" w:bidi="fr-FR"/>
    </w:rPr>
  </w:style>
  <w:style w:type="paragraph" w:customStyle="1" w:styleId="FooterText">
    <w:name w:val="Footer_Text"/>
    <w:basedOn w:val="Footer"/>
    <w:link w:val="FooterTextChar"/>
    <w:autoRedefine/>
    <w:qFormat/>
    <w:rsid w:val="00820474"/>
    <w:pPr>
      <w:spacing w:line="360" w:lineRule="auto"/>
      <w:jc w:val="center"/>
    </w:pPr>
    <w:rPr>
      <w:rFonts w:ascii="Proximus Light" w:hAnsi="Proximus Light"/>
      <w:sz w:val="12"/>
    </w:rPr>
  </w:style>
  <w:style w:type="character" w:customStyle="1" w:styleId="FooterTextChar">
    <w:name w:val="Footer_Text Char"/>
    <w:basedOn w:val="FooterChar"/>
    <w:link w:val="FooterText"/>
    <w:rsid w:val="00820474"/>
    <w:rPr>
      <w:rFonts w:ascii="Proximus Light" w:hAnsi="Proximus Light"/>
      <w:sz w:val="12"/>
    </w:rPr>
  </w:style>
  <w:style w:type="paragraph" w:customStyle="1" w:styleId="BodyTextLight">
    <w:name w:val="Body_Text_Light"/>
    <w:basedOn w:val="Normal"/>
    <w:link w:val="BodyTextLightChar"/>
    <w:autoRedefine/>
    <w:qFormat/>
    <w:rsid w:val="00C26989"/>
    <w:rPr>
      <w:rFonts w:ascii="Proximus Light" w:hAnsi="Proximus Light" w:cs="Calibri Light"/>
      <w:bCs/>
      <w:szCs w:val="20"/>
      <w:lang w:val="en-US" w:eastAsia="fr-FR" w:bidi="fr-FR"/>
    </w:rPr>
  </w:style>
  <w:style w:type="character" w:customStyle="1" w:styleId="BodyTextLightChar">
    <w:name w:val="Body_Text_Light Char"/>
    <w:basedOn w:val="DefaultParagraphFont"/>
    <w:link w:val="BodyTextLight"/>
    <w:rsid w:val="00C26989"/>
    <w:rPr>
      <w:rFonts w:ascii="Proximus Light" w:hAnsi="Proximus Light" w:cs="Calibri Light"/>
      <w:bCs/>
      <w:szCs w:val="20"/>
      <w:lang w:val="en-US" w:eastAsia="fr-FR" w:bidi="fr-FR"/>
    </w:rPr>
  </w:style>
  <w:style w:type="paragraph" w:styleId="NormalWeb">
    <w:name w:val="Normal (Web)"/>
    <w:basedOn w:val="Normal"/>
    <w:uiPriority w:val="99"/>
    <w:semiHidden/>
    <w:unhideWhenUsed/>
    <w:rsid w:val="006A6D0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979997">
      <w:bodyDiv w:val="1"/>
      <w:marLeft w:val="0"/>
      <w:marRight w:val="0"/>
      <w:marTop w:val="0"/>
      <w:marBottom w:val="0"/>
      <w:divBdr>
        <w:top w:val="none" w:sz="0" w:space="0" w:color="auto"/>
        <w:left w:val="none" w:sz="0" w:space="0" w:color="auto"/>
        <w:bottom w:val="none" w:sz="0" w:space="0" w:color="auto"/>
        <w:right w:val="none" w:sz="0" w:space="0" w:color="auto"/>
      </w:divBdr>
    </w:div>
    <w:div w:id="833833530">
      <w:bodyDiv w:val="1"/>
      <w:marLeft w:val="0"/>
      <w:marRight w:val="0"/>
      <w:marTop w:val="0"/>
      <w:marBottom w:val="0"/>
      <w:divBdr>
        <w:top w:val="none" w:sz="0" w:space="0" w:color="auto"/>
        <w:left w:val="none" w:sz="0" w:space="0" w:color="auto"/>
        <w:bottom w:val="none" w:sz="0" w:space="0" w:color="auto"/>
        <w:right w:val="none" w:sz="0" w:space="0" w:color="auto"/>
      </w:divBdr>
    </w:div>
    <w:div w:id="1321234826">
      <w:bodyDiv w:val="1"/>
      <w:marLeft w:val="0"/>
      <w:marRight w:val="0"/>
      <w:marTop w:val="0"/>
      <w:marBottom w:val="0"/>
      <w:divBdr>
        <w:top w:val="none" w:sz="0" w:space="0" w:color="auto"/>
        <w:left w:val="none" w:sz="0" w:space="0" w:color="auto"/>
        <w:bottom w:val="none" w:sz="0" w:space="0" w:color="auto"/>
        <w:right w:val="none" w:sz="0" w:space="0" w:color="auto"/>
      </w:divBdr>
    </w:div>
    <w:div w:id="1534031288">
      <w:bodyDiv w:val="1"/>
      <w:marLeft w:val="0"/>
      <w:marRight w:val="0"/>
      <w:marTop w:val="0"/>
      <w:marBottom w:val="0"/>
      <w:divBdr>
        <w:top w:val="none" w:sz="0" w:space="0" w:color="auto"/>
        <w:left w:val="none" w:sz="0" w:space="0" w:color="auto"/>
        <w:bottom w:val="none" w:sz="0" w:space="0" w:color="auto"/>
        <w:right w:val="none" w:sz="0" w:space="0" w:color="auto"/>
      </w:divBdr>
    </w:div>
    <w:div w:id="1737704756">
      <w:bodyDiv w:val="1"/>
      <w:marLeft w:val="0"/>
      <w:marRight w:val="0"/>
      <w:marTop w:val="0"/>
      <w:marBottom w:val="0"/>
      <w:divBdr>
        <w:top w:val="none" w:sz="0" w:space="0" w:color="auto"/>
        <w:left w:val="none" w:sz="0" w:space="0" w:color="auto"/>
        <w:bottom w:val="none" w:sz="0" w:space="0" w:color="auto"/>
        <w:right w:val="none" w:sz="0" w:space="0" w:color="auto"/>
      </w:divBdr>
    </w:div>
    <w:div w:id="2068717451">
      <w:bodyDiv w:val="1"/>
      <w:marLeft w:val="0"/>
      <w:marRight w:val="0"/>
      <w:marTop w:val="0"/>
      <w:marBottom w:val="0"/>
      <w:divBdr>
        <w:top w:val="none" w:sz="0" w:space="0" w:color="auto"/>
        <w:left w:val="none" w:sz="0" w:space="0" w:color="auto"/>
        <w:bottom w:val="none" w:sz="0" w:space="0" w:color="auto"/>
        <w:right w:val="none" w:sz="0" w:space="0" w:color="auto"/>
      </w:divBdr>
    </w:div>
    <w:div w:id="2122727463">
      <w:bodyDiv w:val="1"/>
      <w:marLeft w:val="0"/>
      <w:marRight w:val="0"/>
      <w:marTop w:val="0"/>
      <w:marBottom w:val="0"/>
      <w:divBdr>
        <w:top w:val="none" w:sz="0" w:space="0" w:color="auto"/>
        <w:left w:val="none" w:sz="0" w:space="0" w:color="auto"/>
        <w:bottom w:val="none" w:sz="0" w:space="0" w:color="auto"/>
        <w:right w:val="none" w:sz="0" w:space="0" w:color="auto"/>
      </w:divBdr>
    </w:div>
    <w:div w:id="213813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27001\Documentation\Templates\PROXIMUS%20NXT%20LUXEMBOURG\TEMPLATE%20PROXIMUS%20NXT%20Cybersecurity\THIR\Proximus%20NXT_Template_Rapport_de_projet_Cybersecurity_THIR_v2.0.dotx" TargetMode="External"/></Relationships>
</file>

<file path=word/theme/theme1.xml><?xml version="1.0" encoding="utf-8"?>
<a:theme xmlns:a="http://schemas.openxmlformats.org/drawingml/2006/main" name="Theme_PXS-NXT">
  <a:themeElements>
    <a:clrScheme name="PXS NXT">
      <a:dk1>
        <a:srgbClr val="5C2D91"/>
      </a:dk1>
      <a:lt1>
        <a:srgbClr val="FFFFFF"/>
      </a:lt1>
      <a:dk2>
        <a:srgbClr val="00BCEE"/>
      </a:dk2>
      <a:lt2>
        <a:srgbClr val="EE2E5D"/>
      </a:lt2>
      <a:accent1>
        <a:srgbClr val="FF418C"/>
      </a:accent1>
      <a:accent2>
        <a:srgbClr val="F39200"/>
      </a:accent2>
      <a:accent3>
        <a:srgbClr val="FFCA00"/>
      </a:accent3>
      <a:accent4>
        <a:srgbClr val="81C747"/>
      </a:accent4>
      <a:accent5>
        <a:srgbClr val="66D2CC"/>
      </a:accent5>
      <a:accent6>
        <a:srgbClr val="000000"/>
      </a:accent6>
      <a:hlink>
        <a:srgbClr val="0073CF"/>
      </a:hlink>
      <a:folHlink>
        <a:srgbClr val="C1C1C3"/>
      </a:folHlink>
    </a:clrScheme>
    <a:fontScheme name="Custom 1">
      <a:majorFont>
        <a:latin typeface="Proximus"/>
        <a:ea typeface=""/>
        <a:cs typeface=""/>
      </a:majorFont>
      <a:minorFont>
        <a:latin typeface="Proximu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noFill/>
        </a:ln>
        <a:effectLst/>
      </a:spPr>
      <a:bodyPr vert="horz" lIns="108000" tIns="108000" rIns="108000" bIns="108000" rtlCol="0" anchor="t" anchorCtr="0"/>
      <a:lstStyle>
        <a:defPPr defTabSz="1218418">
          <a:defRPr sz="1200" b="1" dirty="0" err="1" smtClean="0">
            <a:solidFill>
              <a:schemeClr val="tx1"/>
            </a:solidFill>
            <a:latin typeface="Proximus Bold" panose="00000500000000000000" pitchFamily="2" charset="0"/>
            <a:cs typeface="Proximus Bold"/>
          </a:defRPr>
        </a:defPPr>
      </a:lstStyle>
      <a:style>
        <a:lnRef idx="1">
          <a:schemeClr val="accent1"/>
        </a:lnRef>
        <a:fillRef idx="3">
          <a:schemeClr val="accent1"/>
        </a:fillRef>
        <a:effectRef idx="2">
          <a:schemeClr val="accent1"/>
        </a:effectRef>
        <a:fontRef idx="minor">
          <a:schemeClr val="lt1"/>
        </a:fontRef>
      </a:style>
    </a:spDef>
    <a:lnDef>
      <a:spPr>
        <a:ln w="25400" cap="rnd">
          <a:solidFill>
            <a:schemeClr val="bg1"/>
          </a:solidFill>
          <a:tailEnd type="none"/>
        </a:ln>
      </a:spPr>
      <a:bodyPr/>
      <a:lstStyle/>
      <a:style>
        <a:lnRef idx="1">
          <a:schemeClr val="accent1"/>
        </a:lnRef>
        <a:fillRef idx="0">
          <a:schemeClr val="accent1"/>
        </a:fillRef>
        <a:effectRef idx="0">
          <a:schemeClr val="accent1"/>
        </a:effectRef>
        <a:fontRef idx="minor">
          <a:schemeClr val="tx1"/>
        </a:fontRef>
      </a:style>
    </a:lnDef>
    <a:txDef>
      <a:spPr/>
      <a:bodyPr vert="horz" lIns="0" tIns="0" rIns="0" bIns="0" numCol="1" spcCol="0" rtlCol="0" anchor="t" anchorCtr="0">
        <a:noAutofit/>
      </a:bodyPr>
      <a:lstStyle>
        <a:defPPr algn="l">
          <a:defRPr dirty="0" smtClean="0"/>
        </a:defPPr>
      </a:lstStyle>
    </a:txDef>
  </a:objectDefaults>
  <a:extraClrSchemeLst/>
  <a:extLst>
    <a:ext uri="{05A4C25C-085E-4340-85A3-A5531E510DB2}">
      <thm15:themeFamily xmlns:thm15="http://schemas.microsoft.com/office/thememl/2012/main" name="Theme_PXS-NXT" id="{9A203AB2-56E6-44AF-99C0-B4A49960DA82}" vid="{74AA39E2-82C0-45D6-B0B8-4EE20CEDB2F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ype_x0020_Document xmlns="9a2c01dc-dd51-4cf0-b12e-8f89785defd9">Word</Type_x0020_Document>
    <Communication_x0020_materials xmlns="9a2c01dc-dd51-4cf0-b12e-8f89785defd9">Templates</Communication_x0020_materials>
    <Type_x0020_Identity xmlns="9a2c01dc-dd51-4cf0-b12e-8f89785def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0CFFC8BC30F247990EBAA27853AA4E" ma:contentTypeVersion="5" ma:contentTypeDescription="Create a new document." ma:contentTypeScope="" ma:versionID="e8f4bd35204be8136beb10e414947f89">
  <xsd:schema xmlns:xsd="http://www.w3.org/2001/XMLSchema" xmlns:xs="http://www.w3.org/2001/XMLSchema" xmlns:p="http://schemas.microsoft.com/office/2006/metadata/properties" xmlns:ns1="http://schemas.microsoft.com/sharepoint/v3" xmlns:ns2="e4a845fe-11ac-41c5-bcf9-bfbf721f4976" xmlns:ns3="9a2c01dc-dd51-4cf0-b12e-8f89785defd9" targetNamespace="http://schemas.microsoft.com/office/2006/metadata/properties" ma:root="true" ma:fieldsID="553438ec05e36b1aaab6ee6571c1cb59" ns1:_="" ns2:_="" ns3:_="">
    <xsd:import namespace="http://schemas.microsoft.com/sharepoint/v3"/>
    <xsd:import namespace="e4a845fe-11ac-41c5-bcf9-bfbf721f4976"/>
    <xsd:import namespace="9a2c01dc-dd51-4cf0-b12e-8f89785defd9"/>
    <xsd:element name="properties">
      <xsd:complexType>
        <xsd:sequence>
          <xsd:element name="documentManagement">
            <xsd:complexType>
              <xsd:all>
                <xsd:element ref="ns2:_dlc_DocId" minOccurs="0"/>
                <xsd:element ref="ns2:_dlc_DocIdUrl" minOccurs="0"/>
                <xsd:element ref="ns2:_dlc_DocIdPersistId" minOccurs="0"/>
                <xsd:element ref="ns3:Communication_x0020_materials" minOccurs="0"/>
                <xsd:element ref="ns1:Language" minOccurs="0"/>
                <xsd:element ref="ns2:SharedWithUsers" minOccurs="0"/>
                <xsd:element ref="ns3:Type_x0020_Identity" minOccurs="0"/>
                <xsd:element ref="ns3:Type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2" nillable="true" ma:displayName="Language" ma:default="English" ma:format="Dropdown" ma:internalName="Language">
      <xsd:simpleType>
        <xsd:union memberTypes="dms:Text">
          <xsd:simpleType>
            <xsd:restriction base="dms:Choice">
              <xsd:enumeration value="English"/>
              <xsd:enumeration value="French"/>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4a845fe-11ac-41c5-bcf9-bfbf721f49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2c01dc-dd51-4cf0-b12e-8f89785defd9" elementFormDefault="qualified">
    <xsd:import namespace="http://schemas.microsoft.com/office/2006/documentManagement/types"/>
    <xsd:import namespace="http://schemas.microsoft.com/office/infopath/2007/PartnerControls"/>
    <xsd:element name="Communication_x0020_materials" ma:index="11" nillable="true" ma:displayName="Communication materials" ma:format="RadioButtons" ma:internalName="Communication_x0020_materials">
      <xsd:simpleType>
        <xsd:restriction base="dms:Choice">
          <xsd:enumeration value="Templates"/>
          <xsd:enumeration value="Corporate identity"/>
          <xsd:enumeration value="Boiler &amp; Disclamer"/>
        </xsd:restriction>
      </xsd:simpleType>
    </xsd:element>
    <xsd:element name="Type_x0020_Identity" ma:index="14" nillable="true" ma:displayName="Type Identity" ma:format="RadioButtons" ma:internalName="Type_x0020_Identity">
      <xsd:simpleType>
        <xsd:restriction base="dms:Choice">
          <xsd:enumeration value="Charte"/>
          <xsd:enumeration value="Font"/>
        </xsd:restriction>
      </xsd:simpleType>
    </xsd:element>
    <xsd:element name="Type_x0020_Document" ma:index="15" nillable="true" ma:displayName="Type Document" ma:default="Word" ma:format="Dropdown" ma:internalName="Type_x0020_Document">
      <xsd:simpleType>
        <xsd:restriction base="dms:Choice">
          <xsd:enumeration value="Word"/>
          <xsd:enumeration value="Power Point"/>
          <xsd:enumeration value="PDF"/>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D49C68-662A-41A7-A5CD-2DF274F99F31}">
  <ds:schemaRefs>
    <ds:schemaRef ds:uri="http://schemas.microsoft.com/office/2006/metadata/properties"/>
    <ds:schemaRef ds:uri="http://schemas.microsoft.com/office/infopath/2007/PartnerControls"/>
    <ds:schemaRef ds:uri="http://schemas.microsoft.com/sharepoint/v3"/>
    <ds:schemaRef ds:uri="9a2c01dc-dd51-4cf0-b12e-8f89785defd9"/>
  </ds:schemaRefs>
</ds:datastoreItem>
</file>

<file path=customXml/itemProps2.xml><?xml version="1.0" encoding="utf-8"?>
<ds:datastoreItem xmlns:ds="http://schemas.openxmlformats.org/officeDocument/2006/customXml" ds:itemID="{E3189E91-5903-469C-9F85-939EA7AA9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a845fe-11ac-41c5-bcf9-bfbf721f4976"/>
    <ds:schemaRef ds:uri="9a2c01dc-dd51-4cf0-b12e-8f89785de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354F1B-04F5-47C2-9B83-05595C6CF42A}">
  <ds:schemaRefs>
    <ds:schemaRef ds:uri="http://schemas.openxmlformats.org/officeDocument/2006/bibliography"/>
  </ds:schemaRefs>
</ds:datastoreItem>
</file>

<file path=customXml/itemProps4.xml><?xml version="1.0" encoding="utf-8"?>
<ds:datastoreItem xmlns:ds="http://schemas.openxmlformats.org/officeDocument/2006/customXml" ds:itemID="{F4D2A36D-FBB2-4613-8979-73EAA6F8E425}">
  <ds:schemaRefs>
    <ds:schemaRef ds:uri="http://schemas.microsoft.com/sharepoint/events"/>
  </ds:schemaRefs>
</ds:datastoreItem>
</file>

<file path=customXml/itemProps5.xml><?xml version="1.0" encoding="utf-8"?>
<ds:datastoreItem xmlns:ds="http://schemas.openxmlformats.org/officeDocument/2006/customXml" ds:itemID="{89D9BC9B-1F53-4D3F-8EDB-4C2EDBF659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Proximus NXT_Template_Rapport_de_projet_Cybersecurity_THIR_v2.0.dotx</Template>
  <TotalTime>37</TotalTime>
  <Pages>4</Pages>
  <Words>352</Words>
  <Characters>2009</Characters>
  <Application>Microsoft Office Word</Application>
  <DocSecurity>0</DocSecurity>
  <Lines>16</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Proximus NXT Customer Report</vt:lpstr>
      <vt:lpstr/>
    </vt:vector>
  </TitlesOfParts>
  <Manager>frederic.hauss@proximus.lu</Manager>
  <Company>Proximus NXT</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Proximus NXT Customer Report</dc:title>
  <dc:subject/>
  <dc:creator>BOUTET Joany</dc:creator>
  <cp:keywords/>
  <dc:description/>
  <cp:lastModifiedBy>BOUTET Joany</cp:lastModifiedBy>
  <cp:revision>7</cp:revision>
  <cp:lastPrinted>2024-11-12T17:20:00Z</cp:lastPrinted>
  <dcterms:created xsi:type="dcterms:W3CDTF">2024-11-12T16:29:00Z</dcterms:created>
  <dcterms:modified xsi:type="dcterms:W3CDTF">2024-11-18T16:12:00Z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0x010100400CFFC8BC30F247990EBAA27853AA4E</vt:lpwstr>
  </property>
  <property fmtid="{D5CDD505-2E9C-101B-9397-08002B2CF9AE}" pid="3" name="_AdHocReviewCycleID">
    <vt:i4>173675106</vt:i4>
  </property>
  <property fmtid="{D5CDD505-2E9C-101B-9397-08002B2CF9AE}" pid="4" name="_NewReviewCycle">
    <vt:lpwstr/>
  </property>
  <property fmtid="{D5CDD505-2E9C-101B-9397-08002B2CF9AE}" pid="5" name="_EmailSubject">
    <vt:lpwstr>CyberSecurity Teams - Demande par rapport à nouveau Template et Logo PXS NXT</vt:lpwstr>
  </property>
  <property fmtid="{D5CDD505-2E9C-101B-9397-08002B2CF9AE}" pid="6" name="_AuthorEmail">
    <vt:lpwstr>alize.nicolas@proximus.lu</vt:lpwstr>
  </property>
  <property fmtid="{D5CDD505-2E9C-101B-9397-08002B2CF9AE}" pid="7" name="_AuthorEmailDisplayName">
    <vt:lpwstr>NICOLAS Alize</vt:lpwstr>
  </property>
  <property fmtid="{D5CDD505-2E9C-101B-9397-08002B2CF9AE}" pid="8" name="_ReviewingToolsShownOnce">
    <vt:lpwstr/>
  </property>
</Properties>
</file>